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3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36"/>
        <w:gridCol w:w="915"/>
        <w:gridCol w:w="1637"/>
        <w:gridCol w:w="282"/>
        <w:gridCol w:w="7547"/>
        <w:gridCol w:w="306"/>
        <w:gridCol w:w="7"/>
      </w:tblGrid>
      <w:tr w:rsidR="00E77B5E" w:rsidRPr="00AE68A8" w:rsidTr="008904EB">
        <w:trPr>
          <w:trHeight w:val="2112"/>
        </w:trPr>
        <w:tc>
          <w:tcPr>
            <w:tcW w:w="2988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AE68A8" w:rsidRDefault="00217C9A" w:rsidP="00AE68A8">
            <w:r w:rsidRPr="00217C9A">
              <w:rPr>
                <w:noProof/>
                <w:lang w:val="en-IN" w:eastAsia="en-IN"/>
              </w:rPr>
              <w:drawing>
                <wp:inline distT="0" distB="0" distL="0" distR="0" wp14:anchorId="58E7C449" wp14:editId="4E62131D">
                  <wp:extent cx="1895475" cy="17145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  <w:vMerge w:val="restart"/>
            <w:tcBorders>
              <w:bottom w:val="nil"/>
            </w:tcBorders>
          </w:tcPr>
          <w:p w:rsidR="00E77B5E" w:rsidRPr="0075540C" w:rsidRDefault="00E77B5E" w:rsidP="00AE68A8">
            <w:pPr>
              <w:rPr>
                <w:b/>
              </w:rPr>
            </w:pPr>
          </w:p>
        </w:tc>
        <w:tc>
          <w:tcPr>
            <w:tcW w:w="7860" w:type="dxa"/>
            <w:gridSpan w:val="3"/>
            <w:tcBorders>
              <w:bottom w:val="nil"/>
            </w:tcBorders>
          </w:tcPr>
          <w:p w:rsidR="00E77B5E" w:rsidRPr="0075540C" w:rsidRDefault="008904EB" w:rsidP="00AE68A8">
            <w:pPr>
              <w:pStyle w:val="Title"/>
            </w:pPr>
            <w:r>
              <w:t xml:space="preserve">             </w:t>
            </w:r>
            <w:r w:rsidR="00B01ABF">
              <w:t>Menda F</w:t>
            </w:r>
            <w:r w:rsidR="00BE35A8" w:rsidRPr="0075540C">
              <w:t xml:space="preserve">oundation </w:t>
            </w:r>
          </w:p>
        </w:tc>
      </w:tr>
      <w:tr w:rsidR="00E77B5E" w:rsidRPr="00AE68A8" w:rsidTr="008904EB">
        <w:trPr>
          <w:gridAfter w:val="1"/>
          <w:wAfter w:w="7" w:type="dxa"/>
          <w:trHeight w:val="884"/>
        </w:trPr>
        <w:tc>
          <w:tcPr>
            <w:tcW w:w="2988" w:type="dxa"/>
            <w:gridSpan w:val="3"/>
            <w:vMerge/>
          </w:tcPr>
          <w:p w:rsidR="00E77B5E" w:rsidRPr="00AE68A8" w:rsidRDefault="00E77B5E" w:rsidP="00AE68A8"/>
        </w:tc>
        <w:tc>
          <w:tcPr>
            <w:tcW w:w="282" w:type="dxa"/>
            <w:vMerge/>
          </w:tcPr>
          <w:p w:rsidR="00E77B5E" w:rsidRPr="0075540C" w:rsidRDefault="00E77B5E" w:rsidP="00AE68A8">
            <w:pPr>
              <w:rPr>
                <w:b/>
              </w:rPr>
            </w:pPr>
          </w:p>
        </w:tc>
        <w:tc>
          <w:tcPr>
            <w:tcW w:w="7547" w:type="dxa"/>
            <w:shd w:val="clear" w:color="auto" w:fill="auto"/>
            <w:vAlign w:val="bottom"/>
          </w:tcPr>
          <w:p w:rsidR="009637BF" w:rsidRDefault="00BE35A8" w:rsidP="00F1212F">
            <w:pPr>
              <w:pStyle w:val="Contact"/>
              <w:numPr>
                <w:ilvl w:val="2"/>
                <w:numId w:val="16"/>
              </w:numPr>
              <w:ind w:right="-3368"/>
              <w:rPr>
                <w:b/>
                <w:i/>
                <w:sz w:val="28"/>
              </w:rPr>
            </w:pPr>
            <w:r w:rsidRPr="003C056F">
              <w:rPr>
                <w:b/>
                <w:i/>
                <w:sz w:val="28"/>
              </w:rPr>
              <w:t>Guidelines to avail scholarship</w:t>
            </w:r>
            <w:r w:rsidR="00130092">
              <w:rPr>
                <w:b/>
                <w:i/>
                <w:sz w:val="28"/>
              </w:rPr>
              <w:t xml:space="preserve"> from </w:t>
            </w:r>
          </w:p>
          <w:p w:rsidR="00130092" w:rsidRPr="003C056F" w:rsidRDefault="00130092" w:rsidP="00130092">
            <w:pPr>
              <w:pStyle w:val="Contact"/>
              <w:ind w:left="2160" w:right="-336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Menda </w:t>
            </w:r>
            <w:r w:rsidR="00B01ABF">
              <w:rPr>
                <w:b/>
                <w:i/>
                <w:sz w:val="28"/>
              </w:rPr>
              <w:t>F</w:t>
            </w:r>
            <w:r>
              <w:rPr>
                <w:b/>
                <w:i/>
                <w:sz w:val="28"/>
              </w:rPr>
              <w:t>oundation.</w:t>
            </w:r>
          </w:p>
          <w:p w:rsidR="00BB7EEC" w:rsidRPr="003C056F" w:rsidRDefault="00BB7EEC" w:rsidP="00F1212F">
            <w:pPr>
              <w:pStyle w:val="Contact"/>
              <w:ind w:right="-3368"/>
              <w:rPr>
                <w:b/>
                <w:i/>
                <w:sz w:val="28"/>
              </w:rPr>
            </w:pPr>
            <w:r w:rsidRPr="003C056F">
              <w:rPr>
                <w:b/>
                <w:i/>
                <w:sz w:val="28"/>
              </w:rPr>
              <w:t xml:space="preserve"> </w:t>
            </w:r>
          </w:p>
          <w:p w:rsidR="00F1212F" w:rsidRDefault="00F1212F" w:rsidP="00BB7EEC">
            <w:pPr>
              <w:pStyle w:val="Contact"/>
              <w:ind w:left="-3315" w:right="-3368" w:firstLine="3315"/>
              <w:rPr>
                <w:b/>
                <w:i/>
                <w:sz w:val="28"/>
              </w:rPr>
            </w:pPr>
          </w:p>
          <w:p w:rsidR="00BB7EEC" w:rsidRPr="003C056F" w:rsidRDefault="00BB7EEC" w:rsidP="00F1212F">
            <w:pPr>
              <w:pStyle w:val="Contact"/>
              <w:ind w:right="-3368"/>
              <w:rPr>
                <w:b/>
                <w:i/>
                <w:sz w:val="28"/>
              </w:rPr>
            </w:pPr>
          </w:p>
          <w:p w:rsidR="00BB7EEC" w:rsidRPr="003C056F" w:rsidRDefault="00BB7EEC" w:rsidP="00BB7EEC">
            <w:pPr>
              <w:pStyle w:val="Contact"/>
              <w:ind w:left="-3315" w:right="-3368" w:firstLine="3315"/>
              <w:rPr>
                <w:b/>
                <w:i/>
                <w:sz w:val="28"/>
              </w:rPr>
            </w:pPr>
          </w:p>
          <w:p w:rsidR="00BB7EEC" w:rsidRPr="003C056F" w:rsidRDefault="00BB7EEC" w:rsidP="00F1212F">
            <w:pPr>
              <w:pStyle w:val="Contact"/>
              <w:ind w:right="-3368"/>
              <w:rPr>
                <w:b/>
                <w:i/>
                <w:sz w:val="28"/>
              </w:rPr>
            </w:pPr>
            <w:r w:rsidRPr="003C056F">
              <w:rPr>
                <w:b/>
                <w:i/>
                <w:sz w:val="28"/>
              </w:rPr>
              <w:t>We request all the candi</w:t>
            </w:r>
            <w:r w:rsidR="00130092">
              <w:rPr>
                <w:b/>
                <w:i/>
                <w:sz w:val="28"/>
              </w:rPr>
              <w:t xml:space="preserve">dates and other partner’s, </w:t>
            </w:r>
            <w:r w:rsidR="00130092" w:rsidRPr="003C056F">
              <w:rPr>
                <w:b/>
                <w:i/>
                <w:sz w:val="28"/>
              </w:rPr>
              <w:t>who</w:t>
            </w:r>
          </w:p>
          <w:p w:rsidR="003701F4" w:rsidRPr="003C056F" w:rsidRDefault="00BB7EEC" w:rsidP="00F1212F">
            <w:pPr>
              <w:pStyle w:val="Contact"/>
              <w:ind w:right="-3368"/>
              <w:rPr>
                <w:b/>
                <w:i/>
                <w:sz w:val="28"/>
              </w:rPr>
            </w:pPr>
            <w:r w:rsidRPr="003C056F">
              <w:rPr>
                <w:b/>
                <w:i/>
                <w:sz w:val="28"/>
              </w:rPr>
              <w:t>Have been associated with us</w:t>
            </w:r>
            <w:r w:rsidR="00130092">
              <w:rPr>
                <w:b/>
                <w:i/>
                <w:sz w:val="28"/>
              </w:rPr>
              <w:t>,</w:t>
            </w:r>
            <w:r w:rsidRPr="003C056F">
              <w:rPr>
                <w:b/>
                <w:i/>
                <w:sz w:val="28"/>
              </w:rPr>
              <w:t xml:space="preserve"> </w:t>
            </w:r>
            <w:r w:rsidR="003701F4" w:rsidRPr="003C056F">
              <w:rPr>
                <w:b/>
                <w:i/>
                <w:sz w:val="28"/>
              </w:rPr>
              <w:t>to join hands and to make</w:t>
            </w:r>
            <w:r w:rsidRPr="003C056F">
              <w:rPr>
                <w:b/>
                <w:i/>
                <w:sz w:val="28"/>
              </w:rPr>
              <w:t xml:space="preserve"> </w:t>
            </w:r>
            <w:r w:rsidR="006E3F88" w:rsidRPr="003C056F">
              <w:rPr>
                <w:b/>
                <w:i/>
                <w:sz w:val="28"/>
              </w:rPr>
              <w:t>this</w:t>
            </w:r>
          </w:p>
          <w:p w:rsidR="00BB7EEC" w:rsidRPr="003C056F" w:rsidRDefault="006E3F88" w:rsidP="00F1212F">
            <w:pPr>
              <w:pStyle w:val="Contact"/>
              <w:ind w:right="-3368"/>
              <w:rPr>
                <w:b/>
                <w:i/>
                <w:sz w:val="28"/>
              </w:rPr>
            </w:pPr>
            <w:r w:rsidRPr="003C056F">
              <w:rPr>
                <w:b/>
                <w:i/>
                <w:sz w:val="28"/>
              </w:rPr>
              <w:t xml:space="preserve">initiative a </w:t>
            </w:r>
            <w:r w:rsidR="00130092">
              <w:rPr>
                <w:b/>
                <w:i/>
                <w:sz w:val="28"/>
              </w:rPr>
              <w:t>success</w:t>
            </w:r>
            <w:r w:rsidR="003701F4" w:rsidRPr="003C056F">
              <w:rPr>
                <w:b/>
                <w:i/>
                <w:sz w:val="28"/>
              </w:rPr>
              <w:t>.</w:t>
            </w:r>
          </w:p>
          <w:p w:rsidR="006E3F88" w:rsidRPr="003C056F" w:rsidRDefault="006E3F88" w:rsidP="00BB7EEC">
            <w:pPr>
              <w:pStyle w:val="Contact"/>
              <w:ind w:left="-3315" w:right="-3368" w:firstLine="3315"/>
              <w:rPr>
                <w:b/>
                <w:i/>
                <w:sz w:val="28"/>
              </w:rPr>
            </w:pPr>
          </w:p>
          <w:p w:rsidR="003701F4" w:rsidRPr="003C056F" w:rsidRDefault="00130092" w:rsidP="00F1212F">
            <w:pPr>
              <w:pStyle w:val="Contact"/>
              <w:ind w:right="-336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Kindly adhere</w:t>
            </w:r>
            <w:r w:rsidR="006E3F88" w:rsidRPr="003C056F">
              <w:rPr>
                <w:b/>
                <w:i/>
                <w:sz w:val="28"/>
              </w:rPr>
              <w:t xml:space="preserve"> to</w:t>
            </w:r>
            <w:r w:rsidR="003701F4" w:rsidRPr="003C056F">
              <w:rPr>
                <w:b/>
                <w:i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the </w:t>
            </w:r>
            <w:r w:rsidR="003701F4" w:rsidRPr="003C056F">
              <w:rPr>
                <w:b/>
                <w:i/>
                <w:sz w:val="28"/>
              </w:rPr>
              <w:t>few points mention</w:t>
            </w:r>
            <w:r w:rsidR="001F06CD">
              <w:rPr>
                <w:b/>
                <w:i/>
                <w:sz w:val="28"/>
              </w:rPr>
              <w:t>ed</w:t>
            </w:r>
            <w:r w:rsidR="003701F4" w:rsidRPr="003C056F">
              <w:rPr>
                <w:b/>
                <w:i/>
                <w:sz w:val="28"/>
              </w:rPr>
              <w:t xml:space="preserve"> below to make </w:t>
            </w:r>
          </w:p>
          <w:p w:rsidR="006E3F88" w:rsidRPr="003C056F" w:rsidRDefault="003701F4" w:rsidP="00F1212F">
            <w:pPr>
              <w:pStyle w:val="Contact"/>
              <w:ind w:right="-3368"/>
              <w:rPr>
                <w:b/>
                <w:i/>
                <w:sz w:val="28"/>
              </w:rPr>
            </w:pPr>
            <w:r w:rsidRPr="003C056F">
              <w:rPr>
                <w:b/>
                <w:i/>
                <w:sz w:val="28"/>
              </w:rPr>
              <w:t xml:space="preserve">A </w:t>
            </w:r>
            <w:r w:rsidR="00E70F96" w:rsidRPr="003C056F">
              <w:rPr>
                <w:b/>
                <w:i/>
                <w:sz w:val="28"/>
              </w:rPr>
              <w:t>hassle-free</w:t>
            </w:r>
            <w:r w:rsidRPr="003C056F">
              <w:rPr>
                <w:b/>
                <w:i/>
                <w:sz w:val="28"/>
              </w:rPr>
              <w:t xml:space="preserve"> transaction</w:t>
            </w:r>
            <w:r w:rsidR="006E3F88" w:rsidRPr="003C056F">
              <w:rPr>
                <w:b/>
                <w:i/>
                <w:sz w:val="28"/>
              </w:rPr>
              <w:t xml:space="preserve"> </w:t>
            </w:r>
            <w:r w:rsidR="00E70F96" w:rsidRPr="003C056F">
              <w:rPr>
                <w:b/>
                <w:i/>
                <w:sz w:val="28"/>
              </w:rPr>
              <w:t>for scholarship.</w:t>
            </w:r>
          </w:p>
          <w:p w:rsidR="00E70F96" w:rsidRPr="0075540C" w:rsidRDefault="00E70F96" w:rsidP="00BB7EEC">
            <w:pPr>
              <w:pStyle w:val="Contact"/>
              <w:ind w:left="-3315" w:right="-3368" w:firstLine="3315"/>
              <w:rPr>
                <w:b/>
                <w:i/>
                <w:sz w:val="24"/>
              </w:rPr>
            </w:pPr>
          </w:p>
          <w:p w:rsidR="001F06CD" w:rsidRDefault="00130092" w:rsidP="00130092">
            <w:pPr>
              <w:pStyle w:val="Contact"/>
              <w:ind w:left="720" w:right="-3368"/>
              <w:rPr>
                <w:b/>
                <w:i/>
                <w:noProof/>
                <w:sz w:val="28"/>
                <w:lang w:val="en-IN" w:eastAsia="en-IN"/>
              </w:rPr>
            </w:pPr>
            <w:r>
              <w:rPr>
                <w:b/>
                <w:i/>
                <w:noProof/>
                <w:sz w:val="28"/>
                <w:lang w:val="en-IN" w:eastAsia="en-IN"/>
              </w:rPr>
              <w:t xml:space="preserve">                    </w:t>
            </w:r>
          </w:p>
          <w:p w:rsidR="001F06CD" w:rsidRDefault="001F06CD" w:rsidP="00130092">
            <w:pPr>
              <w:pStyle w:val="Contact"/>
              <w:ind w:left="720" w:right="-3368"/>
              <w:rPr>
                <w:b/>
                <w:i/>
                <w:noProof/>
                <w:sz w:val="28"/>
                <w:lang w:val="en-IN" w:eastAsia="en-IN"/>
              </w:rPr>
            </w:pPr>
            <w:r>
              <w:rPr>
                <w:b/>
                <w:i/>
                <w:noProof/>
                <w:sz w:val="28"/>
                <w:lang w:val="en-IN" w:eastAsia="en-IN"/>
              </w:rPr>
              <w:t xml:space="preserve">                      </w:t>
            </w:r>
          </w:p>
          <w:p w:rsidR="00130092" w:rsidRDefault="001F06CD" w:rsidP="00130092">
            <w:pPr>
              <w:pStyle w:val="Contact"/>
              <w:ind w:left="720" w:right="-3368"/>
              <w:rPr>
                <w:b/>
                <w:i/>
                <w:noProof/>
                <w:sz w:val="28"/>
                <w:lang w:val="en-IN" w:eastAsia="en-IN"/>
              </w:rPr>
            </w:pPr>
            <w:r>
              <w:rPr>
                <w:b/>
                <w:i/>
                <w:noProof/>
                <w:sz w:val="28"/>
                <w:lang w:val="en-IN" w:eastAsia="en-IN"/>
              </w:rPr>
              <w:t xml:space="preserve">                          </w:t>
            </w:r>
            <w:r w:rsidR="00130092">
              <w:rPr>
                <w:b/>
                <w:i/>
                <w:noProof/>
                <w:sz w:val="28"/>
                <w:lang w:val="en-IN" w:eastAsia="en-IN"/>
              </w:rPr>
              <w:t xml:space="preserve"> Eligibilit</w:t>
            </w:r>
            <w:r>
              <w:rPr>
                <w:b/>
                <w:i/>
                <w:noProof/>
                <w:sz w:val="28"/>
                <w:lang w:val="en-IN" w:eastAsia="en-IN"/>
              </w:rPr>
              <w:t>y</w:t>
            </w:r>
          </w:p>
          <w:p w:rsidR="001F06CD" w:rsidRDefault="001F06CD" w:rsidP="00130092">
            <w:pPr>
              <w:pStyle w:val="Contact"/>
              <w:ind w:left="720" w:right="-3368"/>
              <w:rPr>
                <w:b/>
                <w:i/>
                <w:noProof/>
                <w:sz w:val="28"/>
                <w:lang w:val="en-IN" w:eastAsia="en-IN"/>
              </w:rPr>
            </w:pPr>
          </w:p>
          <w:p w:rsidR="00E70F96" w:rsidRPr="003C056F" w:rsidRDefault="00130092" w:rsidP="00130092">
            <w:pPr>
              <w:pStyle w:val="Contact"/>
              <w:ind w:right="-3368"/>
              <w:rPr>
                <w:b/>
                <w:i/>
                <w:noProof/>
                <w:sz w:val="28"/>
                <w:lang w:val="en-IN" w:eastAsia="en-IN"/>
              </w:rPr>
            </w:pPr>
            <w:r>
              <w:rPr>
                <w:b/>
                <w:i/>
                <w:noProof/>
                <w:sz w:val="28"/>
                <w:lang w:val="en-IN" w:eastAsia="en-IN"/>
              </w:rPr>
              <w:t xml:space="preserve"> </w:t>
            </w:r>
            <w:r w:rsidR="0075540C" w:rsidRPr="003C056F">
              <w:rPr>
                <w:b/>
                <w:i/>
                <w:noProof/>
                <w:sz w:val="28"/>
                <w:lang w:val="en-IN" w:eastAsia="en-IN"/>
              </w:rPr>
              <w:t>Minimum 70% marks in last two examination</w:t>
            </w:r>
            <w:r w:rsidR="00B01ABF">
              <w:rPr>
                <w:b/>
                <w:i/>
                <w:noProof/>
                <w:sz w:val="28"/>
                <w:lang w:val="en-IN" w:eastAsia="en-IN"/>
              </w:rPr>
              <w:t>s</w:t>
            </w:r>
          </w:p>
          <w:p w:rsidR="00BB7EEC" w:rsidRPr="0075540C" w:rsidRDefault="00BB7EEC" w:rsidP="00F1212F">
            <w:pPr>
              <w:pStyle w:val="Contact"/>
              <w:ind w:left="-3315" w:right="-3368" w:firstLine="3375"/>
              <w:rPr>
                <w:b/>
              </w:rPr>
            </w:pPr>
          </w:p>
        </w:tc>
        <w:tc>
          <w:tcPr>
            <w:tcW w:w="306" w:type="dxa"/>
            <w:shd w:val="clear" w:color="auto" w:fill="auto"/>
            <w:vAlign w:val="bottom"/>
          </w:tcPr>
          <w:p w:rsidR="006D0C14" w:rsidRPr="0075540C" w:rsidRDefault="006D0C14" w:rsidP="006D0C14">
            <w:pPr>
              <w:pStyle w:val="Contact"/>
              <w:rPr>
                <w:b/>
              </w:rPr>
            </w:pPr>
          </w:p>
        </w:tc>
      </w:tr>
      <w:tr w:rsidR="00E77B5E" w:rsidRPr="00AE68A8" w:rsidTr="008904EB">
        <w:trPr>
          <w:trHeight w:val="705"/>
        </w:trPr>
        <w:tc>
          <w:tcPr>
            <w:tcW w:w="2988" w:type="dxa"/>
            <w:gridSpan w:val="3"/>
            <w:vMerge/>
          </w:tcPr>
          <w:p w:rsidR="00E77B5E" w:rsidRPr="00AE68A8" w:rsidRDefault="00E77B5E" w:rsidP="00AE68A8"/>
        </w:tc>
        <w:tc>
          <w:tcPr>
            <w:tcW w:w="282" w:type="dxa"/>
            <w:vMerge/>
          </w:tcPr>
          <w:p w:rsidR="00E77B5E" w:rsidRPr="0051379B" w:rsidRDefault="00E77B5E" w:rsidP="0051379B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</w:p>
        </w:tc>
        <w:tc>
          <w:tcPr>
            <w:tcW w:w="7860" w:type="dxa"/>
            <w:gridSpan w:val="3"/>
            <w:vMerge w:val="restart"/>
            <w:shd w:val="clear" w:color="auto" w:fill="auto"/>
          </w:tcPr>
          <w:p w:rsidR="00E77B5E" w:rsidRDefault="001F06CD" w:rsidP="00130092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Confirmation of</w:t>
            </w:r>
            <w:r w:rsidR="0075540C" w:rsidRPr="00130092">
              <w:rPr>
                <w:b/>
                <w:i/>
                <w:sz w:val="28"/>
              </w:rPr>
              <w:t xml:space="preserve"> admission (school/ institution)</w:t>
            </w:r>
          </w:p>
          <w:p w:rsidR="006B467F" w:rsidRPr="00D27940" w:rsidRDefault="006B467F" w:rsidP="00130092">
            <w:pPr>
              <w:rPr>
                <w:b/>
                <w:i/>
                <w:sz w:val="28"/>
                <w:u w:val="single"/>
              </w:rPr>
            </w:pPr>
            <w:r w:rsidRPr="00D27940">
              <w:rPr>
                <w:b/>
                <w:i/>
                <w:sz w:val="28"/>
                <w:u w:val="single"/>
              </w:rPr>
              <w:t>Maximum amount to be sanctioned under different categories</w:t>
            </w:r>
          </w:p>
          <w:p w:rsidR="006B467F" w:rsidRDefault="006B467F" w:rsidP="00130092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Up to tenth standard = 15,000/-</w:t>
            </w:r>
          </w:p>
          <w:p w:rsidR="006B467F" w:rsidRPr="00C06A3C" w:rsidRDefault="006B467F" w:rsidP="00130092">
            <w:pPr>
              <w:rPr>
                <w:b/>
                <w:i/>
                <w:sz w:val="28"/>
                <w:lang w:val="en-IN"/>
              </w:rPr>
            </w:pPr>
            <w:r>
              <w:rPr>
                <w:b/>
                <w:i/>
                <w:sz w:val="28"/>
              </w:rPr>
              <w:t>Pre-university              = 20,000/-</w:t>
            </w:r>
          </w:p>
          <w:p w:rsidR="006B467F" w:rsidRDefault="00B35CB7" w:rsidP="00130092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Under graduate          = 30,000/-</w:t>
            </w:r>
          </w:p>
          <w:p w:rsidR="00B35CB7" w:rsidRDefault="00B35CB7" w:rsidP="00130092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Post graduate            = 60,000/-</w:t>
            </w:r>
          </w:p>
          <w:p w:rsidR="006B467F" w:rsidRPr="00130092" w:rsidRDefault="006B467F" w:rsidP="00130092">
            <w:pPr>
              <w:rPr>
                <w:b/>
                <w:i/>
                <w:sz w:val="28"/>
              </w:rPr>
            </w:pPr>
          </w:p>
          <w:p w:rsidR="0075540C" w:rsidRPr="00130092" w:rsidRDefault="0075540C" w:rsidP="00130092">
            <w:pPr>
              <w:rPr>
                <w:b/>
                <w:i/>
                <w:sz w:val="28"/>
              </w:rPr>
            </w:pPr>
          </w:p>
          <w:p w:rsidR="00AE1294" w:rsidRPr="00B35CB7" w:rsidRDefault="00B35CB7" w:rsidP="00B35CB7">
            <w:pPr>
              <w:rPr>
                <w:b/>
                <w:i/>
                <w:sz w:val="28"/>
              </w:rPr>
            </w:pPr>
            <w:r>
              <w:rPr>
                <w:b/>
                <w:i/>
              </w:rPr>
              <w:t xml:space="preserve">                    </w:t>
            </w:r>
            <w:r w:rsidR="00AE1294" w:rsidRPr="00B35CB7">
              <w:rPr>
                <w:b/>
                <w:i/>
                <w:sz w:val="28"/>
              </w:rPr>
              <w:t>DOCUMENTS AND INFORMATION REQUIRED</w:t>
            </w:r>
          </w:p>
          <w:p w:rsidR="00E05F0F" w:rsidRDefault="00E05F0F" w:rsidP="00E05F0F">
            <w:pPr>
              <w:ind w:left="360"/>
              <w:rPr>
                <w:b/>
                <w:i/>
                <w:sz w:val="24"/>
              </w:rPr>
            </w:pPr>
          </w:p>
          <w:p w:rsidR="00E05F0F" w:rsidRPr="00E05F0F" w:rsidRDefault="00E05F0F" w:rsidP="00E05F0F">
            <w:pPr>
              <w:ind w:left="360"/>
              <w:rPr>
                <w:b/>
                <w:i/>
                <w:sz w:val="24"/>
              </w:rPr>
            </w:pPr>
          </w:p>
          <w:p w:rsidR="00AE1294" w:rsidRDefault="00CC522F" w:rsidP="0051379B">
            <w:pPr>
              <w:pStyle w:val="ListParagraph"/>
              <w:numPr>
                <w:ilvl w:val="0"/>
                <w:numId w:val="8"/>
              </w:num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The</w:t>
            </w:r>
            <w:r w:rsidR="00E05F0F" w:rsidRPr="00E05F0F">
              <w:rPr>
                <w:b/>
                <w:i/>
                <w:sz w:val="28"/>
              </w:rPr>
              <w:t xml:space="preserve"> education assistance</w:t>
            </w:r>
            <w:r w:rsidR="00AE1294" w:rsidRPr="00E05F0F">
              <w:rPr>
                <w:b/>
                <w:i/>
                <w:sz w:val="28"/>
              </w:rPr>
              <w:t xml:space="preserve"> application</w:t>
            </w:r>
            <w:r w:rsidR="00E05F0F" w:rsidRPr="00E05F0F">
              <w:rPr>
                <w:b/>
                <w:i/>
                <w:sz w:val="28"/>
              </w:rPr>
              <w:t xml:space="preserve"> form </w:t>
            </w:r>
            <w:r>
              <w:rPr>
                <w:b/>
                <w:i/>
                <w:sz w:val="28"/>
              </w:rPr>
              <w:t xml:space="preserve">of Menda </w:t>
            </w:r>
            <w:r w:rsidR="00B01ABF">
              <w:rPr>
                <w:b/>
                <w:i/>
                <w:sz w:val="28"/>
              </w:rPr>
              <w:t>F</w:t>
            </w:r>
            <w:r>
              <w:rPr>
                <w:b/>
                <w:i/>
                <w:sz w:val="28"/>
              </w:rPr>
              <w:t>oundation shall be duly filled and signed by the candidate.</w:t>
            </w:r>
          </w:p>
          <w:p w:rsidR="00CC522F" w:rsidRDefault="00CC522F" w:rsidP="00CC522F">
            <w:pPr>
              <w:pStyle w:val="ListParagraph"/>
              <w:numPr>
                <w:ilvl w:val="0"/>
                <w:numId w:val="0"/>
              </w:numPr>
              <w:ind w:left="360"/>
              <w:rPr>
                <w:b/>
                <w:i/>
                <w:sz w:val="28"/>
              </w:rPr>
            </w:pPr>
          </w:p>
          <w:p w:rsidR="00CC522F" w:rsidRPr="00E05F0F" w:rsidRDefault="00CC522F" w:rsidP="0051379B">
            <w:pPr>
              <w:pStyle w:val="ListParagraph"/>
              <w:numPr>
                <w:ilvl w:val="0"/>
                <w:numId w:val="8"/>
              </w:num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The enclosed receipt for the NEFT/RTGS to be signed by the candidate and </w:t>
            </w:r>
            <w:r w:rsidR="00B01ABF">
              <w:rPr>
                <w:b/>
                <w:i/>
                <w:sz w:val="28"/>
              </w:rPr>
              <w:t xml:space="preserve">to </w:t>
            </w:r>
            <w:r>
              <w:rPr>
                <w:b/>
                <w:i/>
                <w:sz w:val="28"/>
              </w:rPr>
              <w:t xml:space="preserve">submit </w:t>
            </w:r>
            <w:r w:rsidR="001F06CD">
              <w:rPr>
                <w:b/>
                <w:i/>
                <w:sz w:val="28"/>
              </w:rPr>
              <w:t xml:space="preserve">it </w:t>
            </w:r>
            <w:r>
              <w:rPr>
                <w:b/>
                <w:i/>
                <w:sz w:val="28"/>
              </w:rPr>
              <w:t>along with the application</w:t>
            </w:r>
            <w:r w:rsidR="001F06CD">
              <w:rPr>
                <w:b/>
                <w:i/>
                <w:sz w:val="28"/>
              </w:rPr>
              <w:t>.</w:t>
            </w:r>
            <w:r w:rsidR="007B622B">
              <w:rPr>
                <w:b/>
                <w:i/>
                <w:sz w:val="28"/>
              </w:rPr>
              <w:t xml:space="preserve"> </w:t>
            </w:r>
            <w:r w:rsidR="001F06CD">
              <w:rPr>
                <w:b/>
                <w:i/>
                <w:sz w:val="28"/>
              </w:rPr>
              <w:t>T</w:t>
            </w:r>
            <w:r w:rsidR="007B622B">
              <w:rPr>
                <w:b/>
                <w:i/>
                <w:sz w:val="28"/>
              </w:rPr>
              <w:t>he blanks will be filled by us.</w:t>
            </w:r>
          </w:p>
          <w:p w:rsidR="0051379B" w:rsidRDefault="0051379B" w:rsidP="0051379B">
            <w:pPr>
              <w:rPr>
                <w:b/>
                <w:i/>
                <w:sz w:val="28"/>
              </w:rPr>
            </w:pPr>
          </w:p>
          <w:p w:rsidR="00E05F0F" w:rsidRPr="003C056F" w:rsidRDefault="007B622B" w:rsidP="003C056F">
            <w:pPr>
              <w:pStyle w:val="ListParagraph"/>
              <w:numPr>
                <w:ilvl w:val="0"/>
                <w:numId w:val="8"/>
              </w:num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One latest</w:t>
            </w:r>
            <w:r w:rsidR="00E05F0F" w:rsidRPr="003C056F">
              <w:rPr>
                <w:b/>
                <w:i/>
                <w:sz w:val="28"/>
              </w:rPr>
              <w:t xml:space="preserve"> passport size </w:t>
            </w:r>
            <w:r w:rsidR="001F06CD" w:rsidRPr="003C056F">
              <w:rPr>
                <w:b/>
                <w:i/>
                <w:sz w:val="28"/>
              </w:rPr>
              <w:t>photo</w:t>
            </w:r>
            <w:r w:rsidR="001F06CD">
              <w:rPr>
                <w:b/>
                <w:i/>
                <w:sz w:val="28"/>
              </w:rPr>
              <w:t>graph</w:t>
            </w:r>
            <w:r w:rsidR="00E05F0F" w:rsidRPr="003C056F">
              <w:rPr>
                <w:b/>
                <w:i/>
                <w:sz w:val="28"/>
              </w:rPr>
              <w:t>.</w:t>
            </w:r>
          </w:p>
          <w:p w:rsidR="0051379B" w:rsidRPr="0051379B" w:rsidRDefault="0051379B" w:rsidP="0051379B">
            <w:pPr>
              <w:ind w:left="360"/>
              <w:rPr>
                <w:b/>
                <w:i/>
                <w:sz w:val="28"/>
              </w:rPr>
            </w:pPr>
          </w:p>
          <w:p w:rsidR="00E05F0F" w:rsidRPr="0051379B" w:rsidRDefault="007B622B" w:rsidP="0051379B">
            <w:pPr>
              <w:pStyle w:val="ListParagraph"/>
              <w:numPr>
                <w:ilvl w:val="0"/>
                <w:numId w:val="8"/>
              </w:num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L</w:t>
            </w:r>
            <w:r w:rsidRPr="0051379B">
              <w:rPr>
                <w:b/>
                <w:i/>
                <w:sz w:val="28"/>
              </w:rPr>
              <w:t>ast</w:t>
            </w:r>
            <w:r>
              <w:rPr>
                <w:b/>
                <w:i/>
                <w:sz w:val="28"/>
              </w:rPr>
              <w:t xml:space="preserve"> </w:t>
            </w:r>
            <w:r w:rsidRPr="0051379B">
              <w:rPr>
                <w:b/>
                <w:i/>
                <w:sz w:val="28"/>
              </w:rPr>
              <w:t>two</w:t>
            </w:r>
            <w:r w:rsidR="00E05F0F" w:rsidRPr="0051379B">
              <w:rPr>
                <w:b/>
                <w:i/>
                <w:sz w:val="28"/>
              </w:rPr>
              <w:t xml:space="preserve"> years’ marks card.</w:t>
            </w:r>
          </w:p>
          <w:p w:rsidR="0051379B" w:rsidRDefault="0051379B" w:rsidP="0051379B">
            <w:pPr>
              <w:pStyle w:val="ListParagraph"/>
              <w:numPr>
                <w:ilvl w:val="0"/>
                <w:numId w:val="0"/>
              </w:numPr>
              <w:ind w:left="785"/>
              <w:rPr>
                <w:b/>
                <w:i/>
                <w:sz w:val="28"/>
              </w:rPr>
            </w:pPr>
          </w:p>
          <w:p w:rsidR="00E05F0F" w:rsidRPr="0051379B" w:rsidRDefault="00E05F0F" w:rsidP="0051379B">
            <w:pPr>
              <w:pStyle w:val="ListParagraph"/>
              <w:numPr>
                <w:ilvl w:val="0"/>
                <w:numId w:val="8"/>
              </w:numPr>
              <w:rPr>
                <w:b/>
                <w:i/>
                <w:sz w:val="28"/>
              </w:rPr>
            </w:pPr>
            <w:r w:rsidRPr="0051379B">
              <w:rPr>
                <w:b/>
                <w:i/>
                <w:sz w:val="28"/>
              </w:rPr>
              <w:t>Family income certificate.</w:t>
            </w:r>
          </w:p>
          <w:p w:rsidR="0051379B" w:rsidRDefault="0051379B" w:rsidP="0051379B">
            <w:pPr>
              <w:pStyle w:val="ListParagraph"/>
              <w:numPr>
                <w:ilvl w:val="0"/>
                <w:numId w:val="0"/>
              </w:numPr>
              <w:ind w:left="785"/>
              <w:rPr>
                <w:b/>
                <w:i/>
                <w:sz w:val="28"/>
              </w:rPr>
            </w:pPr>
          </w:p>
          <w:p w:rsidR="00E05F0F" w:rsidRPr="00E05F0F" w:rsidRDefault="00E05F0F" w:rsidP="0051379B">
            <w:pPr>
              <w:pStyle w:val="ListParagraph"/>
              <w:numPr>
                <w:ilvl w:val="0"/>
                <w:numId w:val="8"/>
              </w:numPr>
              <w:rPr>
                <w:b/>
                <w:i/>
                <w:sz w:val="28"/>
              </w:rPr>
            </w:pPr>
            <w:r w:rsidRPr="00E05F0F">
              <w:rPr>
                <w:b/>
                <w:i/>
                <w:sz w:val="28"/>
              </w:rPr>
              <w:t>Two references (doctor /teacher/lecturer/ etc.)</w:t>
            </w:r>
          </w:p>
          <w:p w:rsidR="0051379B" w:rsidRPr="0051379B" w:rsidRDefault="0051379B" w:rsidP="0051379B">
            <w:pPr>
              <w:pStyle w:val="ListParagraph"/>
              <w:numPr>
                <w:ilvl w:val="0"/>
                <w:numId w:val="0"/>
              </w:numPr>
              <w:ind w:left="785"/>
              <w:rPr>
                <w:b/>
                <w:i/>
                <w:sz w:val="24"/>
              </w:rPr>
            </w:pPr>
          </w:p>
          <w:p w:rsidR="00E05F0F" w:rsidRPr="003C056F" w:rsidRDefault="00684EA8" w:rsidP="0051379B">
            <w:pPr>
              <w:pStyle w:val="ListParagraph"/>
              <w:numPr>
                <w:ilvl w:val="0"/>
                <w:numId w:val="8"/>
              </w:numPr>
              <w:rPr>
                <w:b/>
                <w:i/>
                <w:sz w:val="24"/>
              </w:rPr>
            </w:pPr>
            <w:r w:rsidRPr="0051379B">
              <w:rPr>
                <w:b/>
                <w:i/>
                <w:sz w:val="28"/>
              </w:rPr>
              <w:t xml:space="preserve">Prospectus/ fee structure from the </w:t>
            </w:r>
            <w:r w:rsidR="001F06CD">
              <w:rPr>
                <w:b/>
                <w:i/>
                <w:sz w:val="28"/>
              </w:rPr>
              <w:t>school/</w:t>
            </w:r>
            <w:r w:rsidRPr="0051379B">
              <w:rPr>
                <w:b/>
                <w:i/>
                <w:sz w:val="28"/>
              </w:rPr>
              <w:t>institution</w:t>
            </w:r>
            <w:r w:rsidRPr="0051379B">
              <w:rPr>
                <w:b/>
                <w:i/>
                <w:sz w:val="24"/>
              </w:rPr>
              <w:t xml:space="preserve"> </w:t>
            </w:r>
            <w:r w:rsidR="007B622B">
              <w:rPr>
                <w:b/>
                <w:i/>
                <w:sz w:val="28"/>
              </w:rPr>
              <w:t xml:space="preserve">on </w:t>
            </w:r>
            <w:r w:rsidR="001F06CD">
              <w:rPr>
                <w:b/>
                <w:i/>
                <w:sz w:val="28"/>
              </w:rPr>
              <w:t>their</w:t>
            </w:r>
            <w:r w:rsidR="001F06CD" w:rsidRPr="0051379B">
              <w:rPr>
                <w:b/>
                <w:i/>
                <w:sz w:val="28"/>
              </w:rPr>
              <w:t xml:space="preserve"> letter</w:t>
            </w:r>
            <w:r w:rsidR="009637BF" w:rsidRPr="0051379B">
              <w:rPr>
                <w:b/>
                <w:i/>
                <w:sz w:val="28"/>
              </w:rPr>
              <w:t xml:space="preserve"> head.</w:t>
            </w:r>
          </w:p>
          <w:p w:rsidR="003C056F" w:rsidRPr="003C056F" w:rsidRDefault="003C056F" w:rsidP="006D3C69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i/>
                <w:sz w:val="24"/>
              </w:rPr>
            </w:pPr>
          </w:p>
          <w:p w:rsidR="003C056F" w:rsidRDefault="003C056F" w:rsidP="003C056F">
            <w:pPr>
              <w:rPr>
                <w:b/>
                <w:i/>
                <w:sz w:val="24"/>
              </w:rPr>
            </w:pPr>
          </w:p>
          <w:p w:rsidR="003C056F" w:rsidRDefault="003C056F" w:rsidP="003C056F">
            <w:pPr>
              <w:rPr>
                <w:b/>
                <w:i/>
                <w:sz w:val="24"/>
              </w:rPr>
            </w:pPr>
          </w:p>
          <w:p w:rsidR="003C056F" w:rsidRDefault="00E95400" w:rsidP="003C056F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C056F" w:rsidRDefault="003C056F" w:rsidP="003C056F">
            <w:pPr>
              <w:rPr>
                <w:b/>
                <w:i/>
                <w:sz w:val="24"/>
              </w:rPr>
            </w:pPr>
          </w:p>
          <w:p w:rsidR="003C056F" w:rsidRDefault="003C056F" w:rsidP="003C056F">
            <w:pPr>
              <w:rPr>
                <w:b/>
                <w:i/>
                <w:sz w:val="24"/>
              </w:rPr>
            </w:pPr>
          </w:p>
          <w:p w:rsidR="00E95400" w:rsidRDefault="00E95400" w:rsidP="00E95400">
            <w:pPr>
              <w:pStyle w:val="ListParagraph"/>
              <w:numPr>
                <w:ilvl w:val="0"/>
                <w:numId w:val="0"/>
              </w:numPr>
              <w:ind w:left="360"/>
              <w:rPr>
                <w:b/>
                <w:i/>
                <w:sz w:val="28"/>
              </w:rPr>
            </w:pPr>
          </w:p>
          <w:p w:rsidR="003C056F" w:rsidRPr="00E95400" w:rsidRDefault="00E95400" w:rsidP="00E95400">
            <w:pPr>
              <w:rPr>
                <w:b/>
                <w:i/>
                <w:sz w:val="32"/>
              </w:rPr>
            </w:pPr>
            <w:r w:rsidRPr="00E95400">
              <w:rPr>
                <w:b/>
                <w:i/>
                <w:sz w:val="32"/>
              </w:rPr>
              <w:t xml:space="preserve">                       </w:t>
            </w:r>
            <w:r w:rsidR="006D3C69" w:rsidRPr="00E95400">
              <w:rPr>
                <w:b/>
                <w:i/>
                <w:sz w:val="32"/>
              </w:rPr>
              <w:t>Terms and condition</w:t>
            </w:r>
          </w:p>
          <w:p w:rsidR="009932F4" w:rsidRPr="00E95400" w:rsidRDefault="006D3C69" w:rsidP="00E95400">
            <w:pPr>
              <w:pStyle w:val="ListParagraph"/>
              <w:numPr>
                <w:ilvl w:val="0"/>
                <w:numId w:val="14"/>
              </w:numPr>
              <w:rPr>
                <w:b/>
                <w:i/>
                <w:sz w:val="28"/>
              </w:rPr>
            </w:pPr>
            <w:r w:rsidRPr="00E95400">
              <w:rPr>
                <w:b/>
                <w:i/>
                <w:sz w:val="28"/>
              </w:rPr>
              <w:t xml:space="preserve">The </w:t>
            </w:r>
            <w:r w:rsidR="007B622B" w:rsidRPr="00E95400">
              <w:rPr>
                <w:b/>
                <w:i/>
                <w:sz w:val="28"/>
              </w:rPr>
              <w:t>applicant</w:t>
            </w:r>
            <w:r w:rsidR="007B622B">
              <w:rPr>
                <w:b/>
                <w:i/>
                <w:sz w:val="28"/>
              </w:rPr>
              <w:t xml:space="preserve"> </w:t>
            </w:r>
            <w:r w:rsidR="007B622B" w:rsidRPr="00E95400">
              <w:rPr>
                <w:b/>
                <w:i/>
                <w:sz w:val="28"/>
              </w:rPr>
              <w:t>is</w:t>
            </w:r>
            <w:r w:rsidR="007B622B">
              <w:rPr>
                <w:b/>
                <w:i/>
                <w:sz w:val="28"/>
              </w:rPr>
              <w:t xml:space="preserve"> required to </w:t>
            </w:r>
            <w:r w:rsidR="002F57B3">
              <w:rPr>
                <w:b/>
                <w:i/>
                <w:sz w:val="28"/>
              </w:rPr>
              <w:t>apply at</w:t>
            </w:r>
            <w:r w:rsidR="001F06CD">
              <w:rPr>
                <w:b/>
                <w:i/>
                <w:sz w:val="28"/>
              </w:rPr>
              <w:t xml:space="preserve"> least 15 days in advance from</w:t>
            </w:r>
            <w:r w:rsidR="009932F4" w:rsidRPr="00E95400">
              <w:rPr>
                <w:b/>
                <w:i/>
                <w:sz w:val="28"/>
              </w:rPr>
              <w:t xml:space="preserve"> the last date of fees submission.</w:t>
            </w:r>
          </w:p>
          <w:p w:rsidR="00A70E45" w:rsidRPr="00A70E45" w:rsidRDefault="00A70E45" w:rsidP="00A70E45">
            <w:pPr>
              <w:ind w:left="567"/>
              <w:rPr>
                <w:b/>
                <w:i/>
                <w:sz w:val="28"/>
              </w:rPr>
            </w:pPr>
          </w:p>
          <w:p w:rsidR="009932F4" w:rsidRPr="00E95400" w:rsidRDefault="009932F4" w:rsidP="00E95400">
            <w:pPr>
              <w:pStyle w:val="ListParagraph"/>
              <w:numPr>
                <w:ilvl w:val="0"/>
                <w:numId w:val="12"/>
              </w:numPr>
              <w:rPr>
                <w:b/>
                <w:i/>
                <w:sz w:val="28"/>
              </w:rPr>
            </w:pPr>
            <w:r w:rsidRPr="00E95400">
              <w:rPr>
                <w:b/>
                <w:i/>
                <w:sz w:val="28"/>
              </w:rPr>
              <w:t>The sanctioned amount will be remitted only to the school/ institution.  Strictly no reimbursement to any applicant will be done.</w:t>
            </w:r>
          </w:p>
          <w:p w:rsidR="00E95400" w:rsidRPr="00A70E45" w:rsidRDefault="00E95400" w:rsidP="00A70E45">
            <w:pPr>
              <w:ind w:left="567"/>
              <w:rPr>
                <w:b/>
                <w:i/>
                <w:sz w:val="28"/>
              </w:rPr>
            </w:pPr>
          </w:p>
          <w:p w:rsidR="009932F4" w:rsidRPr="00E95400" w:rsidRDefault="009932F4" w:rsidP="00E95400">
            <w:pPr>
              <w:pStyle w:val="ListParagraph"/>
              <w:numPr>
                <w:ilvl w:val="0"/>
                <w:numId w:val="12"/>
              </w:numPr>
              <w:rPr>
                <w:b/>
                <w:i/>
                <w:sz w:val="28"/>
              </w:rPr>
            </w:pPr>
            <w:r w:rsidRPr="00E95400">
              <w:rPr>
                <w:b/>
                <w:i/>
                <w:sz w:val="28"/>
              </w:rPr>
              <w:t>Remittance will be done online only</w:t>
            </w:r>
            <w:r w:rsidR="00B01ABF">
              <w:rPr>
                <w:b/>
                <w:i/>
                <w:sz w:val="28"/>
              </w:rPr>
              <w:t>.</w:t>
            </w:r>
          </w:p>
          <w:p w:rsidR="00E95400" w:rsidRPr="00E95400" w:rsidRDefault="00E95400" w:rsidP="00E95400">
            <w:pPr>
              <w:ind w:left="567"/>
              <w:rPr>
                <w:b/>
                <w:i/>
                <w:sz w:val="28"/>
              </w:rPr>
            </w:pPr>
          </w:p>
          <w:p w:rsidR="0015173B" w:rsidRPr="00E95400" w:rsidRDefault="0015173B" w:rsidP="00E95400">
            <w:pPr>
              <w:pStyle w:val="ListParagraph"/>
              <w:numPr>
                <w:ilvl w:val="0"/>
                <w:numId w:val="12"/>
              </w:numPr>
              <w:rPr>
                <w:b/>
                <w:i/>
                <w:sz w:val="28"/>
              </w:rPr>
            </w:pPr>
            <w:r w:rsidRPr="00E95400">
              <w:rPr>
                <w:b/>
                <w:i/>
                <w:sz w:val="28"/>
              </w:rPr>
              <w:t xml:space="preserve">The students should provide correct information on NEFT/RTGS account details of the </w:t>
            </w:r>
            <w:r w:rsidR="002F57B3">
              <w:rPr>
                <w:b/>
                <w:i/>
                <w:sz w:val="28"/>
              </w:rPr>
              <w:t>school/</w:t>
            </w:r>
            <w:r w:rsidRPr="00E95400">
              <w:rPr>
                <w:b/>
                <w:i/>
                <w:sz w:val="28"/>
              </w:rPr>
              <w:t>institution</w:t>
            </w:r>
            <w:r w:rsidR="00B01ABF">
              <w:rPr>
                <w:b/>
                <w:i/>
                <w:sz w:val="28"/>
              </w:rPr>
              <w:t>.</w:t>
            </w:r>
            <w:r w:rsidR="002F57B3">
              <w:rPr>
                <w:b/>
                <w:i/>
                <w:sz w:val="28"/>
              </w:rPr>
              <w:t xml:space="preserve"> </w:t>
            </w:r>
            <w:r w:rsidR="00B01ABF">
              <w:rPr>
                <w:b/>
                <w:i/>
                <w:sz w:val="28"/>
              </w:rPr>
              <w:t>No amount</w:t>
            </w:r>
            <w:r w:rsidR="002F57B3">
              <w:rPr>
                <w:b/>
                <w:i/>
                <w:sz w:val="28"/>
              </w:rPr>
              <w:t xml:space="preserve"> shall be transferred to individual account</w:t>
            </w:r>
            <w:r w:rsidRPr="00E95400">
              <w:rPr>
                <w:b/>
                <w:i/>
                <w:sz w:val="28"/>
              </w:rPr>
              <w:t>.</w:t>
            </w:r>
          </w:p>
          <w:p w:rsidR="00A70E45" w:rsidRPr="00A70E45" w:rsidRDefault="00A70E45" w:rsidP="00A70E45">
            <w:pPr>
              <w:ind w:left="567"/>
              <w:rPr>
                <w:b/>
                <w:i/>
                <w:sz w:val="28"/>
              </w:rPr>
            </w:pPr>
          </w:p>
          <w:p w:rsidR="0015173B" w:rsidRPr="00A70E45" w:rsidRDefault="0015173B" w:rsidP="00A70E45">
            <w:pPr>
              <w:pStyle w:val="ListParagraph"/>
              <w:numPr>
                <w:ilvl w:val="0"/>
                <w:numId w:val="12"/>
              </w:numPr>
              <w:rPr>
                <w:b/>
                <w:i/>
                <w:sz w:val="28"/>
              </w:rPr>
            </w:pPr>
            <w:r w:rsidRPr="00A70E45">
              <w:rPr>
                <w:b/>
                <w:i/>
                <w:sz w:val="28"/>
              </w:rPr>
              <w:t>Overwriting in the application will not be entertained.</w:t>
            </w:r>
          </w:p>
          <w:p w:rsidR="00E95400" w:rsidRPr="00A70E45" w:rsidRDefault="00E95400" w:rsidP="00A70E45">
            <w:pPr>
              <w:ind w:left="567"/>
              <w:rPr>
                <w:b/>
                <w:i/>
                <w:sz w:val="28"/>
              </w:rPr>
            </w:pPr>
          </w:p>
          <w:p w:rsidR="00E95400" w:rsidRPr="00E95400" w:rsidRDefault="00E95400" w:rsidP="00E95400">
            <w:pPr>
              <w:ind w:left="567"/>
              <w:rPr>
                <w:b/>
                <w:i/>
                <w:sz w:val="28"/>
              </w:rPr>
            </w:pPr>
          </w:p>
          <w:p w:rsidR="003D4CD5" w:rsidRDefault="003D4CD5" w:rsidP="003C056F">
            <w:pPr>
              <w:rPr>
                <w:b/>
                <w:i/>
                <w:sz w:val="28"/>
              </w:rPr>
            </w:pPr>
          </w:p>
          <w:p w:rsidR="0015173B" w:rsidRDefault="0015173B" w:rsidP="003C056F">
            <w:pPr>
              <w:rPr>
                <w:b/>
                <w:i/>
                <w:sz w:val="28"/>
              </w:rPr>
            </w:pPr>
          </w:p>
          <w:p w:rsidR="0015173B" w:rsidRDefault="0015173B" w:rsidP="003C056F">
            <w:pPr>
              <w:rPr>
                <w:b/>
                <w:i/>
                <w:sz w:val="28"/>
              </w:rPr>
            </w:pPr>
          </w:p>
          <w:p w:rsidR="006D3C69" w:rsidRDefault="009932F4" w:rsidP="003C056F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</w:t>
            </w:r>
            <w:r w:rsidR="0015173B">
              <w:rPr>
                <w:b/>
                <w:i/>
                <w:sz w:val="28"/>
              </w:rPr>
              <w:t xml:space="preserve"> </w:t>
            </w:r>
          </w:p>
          <w:p w:rsidR="00F1212F" w:rsidRDefault="00844A6C" w:rsidP="003C056F">
            <w:pPr>
              <w:rPr>
                <w:b/>
                <w:i/>
                <w:sz w:val="28"/>
                <w:lang w:val="en-IN"/>
              </w:rPr>
            </w:pPr>
            <w:r>
              <w:rPr>
                <w:b/>
                <w:i/>
                <w:sz w:val="28"/>
                <w:lang w:val="en-IN"/>
              </w:rPr>
              <w:t xml:space="preserve">                                     </w:t>
            </w:r>
          </w:p>
          <w:p w:rsidR="002F57B3" w:rsidRDefault="00F1212F" w:rsidP="00F1212F">
            <w:pPr>
              <w:ind w:left="-825" w:firstLine="141"/>
              <w:rPr>
                <w:b/>
                <w:i/>
                <w:sz w:val="28"/>
                <w:lang w:val="en-IN"/>
              </w:rPr>
            </w:pPr>
            <w:r>
              <w:rPr>
                <w:b/>
                <w:i/>
                <w:sz w:val="28"/>
                <w:lang w:val="en-IN"/>
              </w:rPr>
              <w:lastRenderedPageBreak/>
              <w:t xml:space="preserve">                                          </w:t>
            </w:r>
          </w:p>
          <w:p w:rsidR="002F57B3" w:rsidRDefault="002F57B3" w:rsidP="00F1212F">
            <w:pPr>
              <w:ind w:left="-825" w:firstLine="141"/>
              <w:rPr>
                <w:b/>
                <w:i/>
                <w:sz w:val="28"/>
                <w:lang w:val="en-IN"/>
              </w:rPr>
            </w:pPr>
          </w:p>
          <w:p w:rsidR="002F57B3" w:rsidRDefault="002F57B3" w:rsidP="00F1212F">
            <w:pPr>
              <w:ind w:left="-825" w:firstLine="141"/>
              <w:rPr>
                <w:b/>
                <w:i/>
                <w:sz w:val="28"/>
                <w:lang w:val="en-IN"/>
              </w:rPr>
            </w:pPr>
          </w:p>
          <w:p w:rsidR="00844A6C" w:rsidRDefault="002F57B3" w:rsidP="002F57B3">
            <w:pPr>
              <w:rPr>
                <w:b/>
                <w:i/>
                <w:sz w:val="32"/>
                <w:lang w:val="en-IN"/>
              </w:rPr>
            </w:pPr>
            <w:r>
              <w:rPr>
                <w:b/>
                <w:i/>
                <w:sz w:val="28"/>
                <w:lang w:val="en-IN"/>
              </w:rPr>
              <w:t xml:space="preserve">                                       </w:t>
            </w:r>
            <w:r w:rsidR="00844A6C">
              <w:rPr>
                <w:b/>
                <w:i/>
                <w:sz w:val="28"/>
                <w:lang w:val="en-IN"/>
              </w:rPr>
              <w:t xml:space="preserve"> </w:t>
            </w:r>
            <w:r w:rsidR="00844A6C" w:rsidRPr="002F57B3">
              <w:rPr>
                <w:b/>
                <w:i/>
                <w:sz w:val="32"/>
                <w:lang w:val="en-IN"/>
              </w:rPr>
              <w:t xml:space="preserve"> For all the partners</w:t>
            </w:r>
          </w:p>
          <w:p w:rsidR="002F57B3" w:rsidRPr="00B71A50" w:rsidRDefault="00B71A50" w:rsidP="00B71A50">
            <w:pPr>
              <w:pStyle w:val="ListParagraph"/>
              <w:numPr>
                <w:ilvl w:val="0"/>
                <w:numId w:val="20"/>
              </w:numPr>
              <w:rPr>
                <w:b/>
                <w:i/>
                <w:sz w:val="24"/>
                <w:lang w:val="en-IN"/>
              </w:rPr>
            </w:pPr>
            <w:r w:rsidRPr="00B71A50">
              <w:rPr>
                <w:b/>
                <w:i/>
                <w:sz w:val="28"/>
                <w:lang w:val="en-IN"/>
              </w:rPr>
              <w:t xml:space="preserve">Kindly ensure </w:t>
            </w:r>
            <w:r w:rsidR="001F06CD">
              <w:rPr>
                <w:b/>
                <w:i/>
                <w:sz w:val="28"/>
                <w:lang w:val="en-IN"/>
              </w:rPr>
              <w:t xml:space="preserve">that </w:t>
            </w:r>
            <w:r w:rsidRPr="00B71A50">
              <w:rPr>
                <w:b/>
                <w:i/>
                <w:sz w:val="28"/>
                <w:lang w:val="en-IN"/>
              </w:rPr>
              <w:t>the candidates referred by you</w:t>
            </w:r>
            <w:r w:rsidR="001F06CD">
              <w:rPr>
                <w:b/>
                <w:i/>
                <w:sz w:val="28"/>
                <w:lang w:val="en-IN"/>
              </w:rPr>
              <w:t>,</w:t>
            </w:r>
            <w:r w:rsidRPr="00B71A50">
              <w:rPr>
                <w:b/>
                <w:i/>
                <w:sz w:val="28"/>
                <w:lang w:val="en-IN"/>
              </w:rPr>
              <w:t xml:space="preserve"> are all old student</w:t>
            </w:r>
            <w:r>
              <w:rPr>
                <w:b/>
                <w:i/>
                <w:sz w:val="28"/>
                <w:lang w:val="en-IN"/>
              </w:rPr>
              <w:t>s,</w:t>
            </w:r>
            <w:r w:rsidRPr="00B71A50">
              <w:rPr>
                <w:b/>
                <w:i/>
                <w:sz w:val="28"/>
                <w:lang w:val="en-IN"/>
              </w:rPr>
              <w:t xml:space="preserve"> who have availed scholarship from Menda</w:t>
            </w:r>
            <w:r w:rsidR="00B01ABF">
              <w:rPr>
                <w:b/>
                <w:i/>
                <w:sz w:val="28"/>
                <w:lang w:val="en-IN"/>
              </w:rPr>
              <w:t xml:space="preserve"> F</w:t>
            </w:r>
            <w:r w:rsidRPr="00B71A50">
              <w:rPr>
                <w:b/>
                <w:i/>
                <w:sz w:val="28"/>
                <w:lang w:val="en-IN"/>
              </w:rPr>
              <w:t>oundation</w:t>
            </w:r>
            <w:r w:rsidR="001F06CD">
              <w:rPr>
                <w:b/>
                <w:i/>
                <w:sz w:val="28"/>
                <w:lang w:val="en-IN"/>
              </w:rPr>
              <w:t xml:space="preserve"> and</w:t>
            </w:r>
            <w:r>
              <w:rPr>
                <w:b/>
                <w:i/>
                <w:sz w:val="28"/>
                <w:lang w:val="en-IN"/>
              </w:rPr>
              <w:t xml:space="preserve"> no new candidate shall be entertained. </w:t>
            </w:r>
            <w:r w:rsidRPr="00B71A50">
              <w:rPr>
                <w:b/>
                <w:i/>
                <w:sz w:val="28"/>
                <w:lang w:val="en-IN"/>
              </w:rPr>
              <w:t xml:space="preserve"> </w:t>
            </w:r>
          </w:p>
          <w:p w:rsidR="00D10DD5" w:rsidRPr="00D10DD5" w:rsidRDefault="00D10DD5" w:rsidP="00D10DD5">
            <w:pPr>
              <w:ind w:left="1245"/>
              <w:rPr>
                <w:b/>
                <w:i/>
                <w:sz w:val="28"/>
                <w:lang w:val="en-IN"/>
              </w:rPr>
            </w:pPr>
          </w:p>
          <w:p w:rsidR="00844A6C" w:rsidRDefault="00B71A50" w:rsidP="00844A6C">
            <w:pPr>
              <w:pStyle w:val="ListParagraph"/>
              <w:numPr>
                <w:ilvl w:val="0"/>
                <w:numId w:val="15"/>
              </w:numPr>
              <w:rPr>
                <w:b/>
                <w:i/>
                <w:sz w:val="28"/>
                <w:lang w:val="en-IN"/>
              </w:rPr>
            </w:pPr>
            <w:r>
              <w:rPr>
                <w:b/>
                <w:i/>
                <w:sz w:val="28"/>
                <w:lang w:val="en-IN"/>
              </w:rPr>
              <w:t>Requesting the person who is</w:t>
            </w:r>
            <w:r w:rsidR="00844A6C" w:rsidRPr="00844A6C">
              <w:rPr>
                <w:b/>
                <w:i/>
                <w:sz w:val="28"/>
                <w:lang w:val="en-IN"/>
              </w:rPr>
              <w:t xml:space="preserve"> interview</w:t>
            </w:r>
            <w:r w:rsidR="00844A6C">
              <w:rPr>
                <w:b/>
                <w:i/>
                <w:sz w:val="28"/>
                <w:lang w:val="en-IN"/>
              </w:rPr>
              <w:t>ing</w:t>
            </w:r>
            <w:r w:rsidR="00844A6C" w:rsidRPr="00844A6C">
              <w:rPr>
                <w:b/>
                <w:i/>
                <w:sz w:val="28"/>
                <w:lang w:val="en-IN"/>
              </w:rPr>
              <w:t xml:space="preserve"> the </w:t>
            </w:r>
            <w:r>
              <w:rPr>
                <w:b/>
                <w:i/>
                <w:sz w:val="28"/>
                <w:lang w:val="en-IN"/>
              </w:rPr>
              <w:t>student, to</w:t>
            </w:r>
            <w:r w:rsidR="002F57B3">
              <w:rPr>
                <w:b/>
                <w:i/>
                <w:sz w:val="28"/>
                <w:lang w:val="en-IN"/>
              </w:rPr>
              <w:t xml:space="preserve"> sign in the </w:t>
            </w:r>
            <w:r w:rsidR="002F57B3" w:rsidRPr="00844A6C">
              <w:rPr>
                <w:b/>
                <w:i/>
                <w:sz w:val="28"/>
                <w:lang w:val="en-IN"/>
              </w:rPr>
              <w:t>recommendation</w:t>
            </w:r>
            <w:r w:rsidR="00844A6C" w:rsidRPr="00844A6C">
              <w:rPr>
                <w:b/>
                <w:i/>
                <w:sz w:val="28"/>
                <w:lang w:val="en-IN"/>
              </w:rPr>
              <w:t xml:space="preserve"> column. </w:t>
            </w:r>
          </w:p>
          <w:p w:rsidR="00B71A50" w:rsidRDefault="00B71A50" w:rsidP="00B71A50">
            <w:pPr>
              <w:pStyle w:val="ListParagraph"/>
              <w:numPr>
                <w:ilvl w:val="0"/>
                <w:numId w:val="0"/>
              </w:numPr>
              <w:ind w:left="1605"/>
              <w:rPr>
                <w:b/>
                <w:i/>
                <w:sz w:val="28"/>
                <w:lang w:val="en-IN"/>
              </w:rPr>
            </w:pPr>
          </w:p>
          <w:p w:rsidR="00523294" w:rsidRPr="00D10DD5" w:rsidRDefault="006B467F" w:rsidP="00D10DD5">
            <w:pPr>
              <w:pStyle w:val="ListParagraph"/>
              <w:numPr>
                <w:ilvl w:val="0"/>
                <w:numId w:val="15"/>
              </w:numPr>
              <w:rPr>
                <w:b/>
                <w:i/>
                <w:sz w:val="28"/>
                <w:lang w:val="en-IN"/>
              </w:rPr>
            </w:pPr>
            <w:r>
              <w:rPr>
                <w:b/>
                <w:i/>
                <w:sz w:val="28"/>
                <w:lang w:val="en-IN"/>
              </w:rPr>
              <w:t>Make sure</w:t>
            </w:r>
            <w:r w:rsidR="00844A6C" w:rsidRPr="00D10DD5">
              <w:rPr>
                <w:b/>
                <w:i/>
                <w:sz w:val="28"/>
                <w:lang w:val="en-IN"/>
              </w:rPr>
              <w:t xml:space="preserve"> the documents </w:t>
            </w:r>
            <w:r w:rsidR="00523294" w:rsidRPr="00D10DD5">
              <w:rPr>
                <w:b/>
                <w:i/>
                <w:sz w:val="28"/>
                <w:lang w:val="en-IN"/>
              </w:rPr>
              <w:t>i.e. marks card</w:t>
            </w:r>
            <w:r w:rsidRPr="00D10DD5">
              <w:rPr>
                <w:b/>
                <w:i/>
                <w:sz w:val="28"/>
                <w:lang w:val="en-IN"/>
              </w:rPr>
              <w:t xml:space="preserve"> is</w:t>
            </w:r>
            <w:r w:rsidRPr="00D10DD5">
              <w:rPr>
                <w:b/>
                <w:i/>
                <w:sz w:val="28"/>
                <w:lang w:val="en-IN"/>
              </w:rPr>
              <w:t xml:space="preserve"> of previous year</w:t>
            </w:r>
            <w:r>
              <w:rPr>
                <w:b/>
                <w:i/>
                <w:sz w:val="28"/>
                <w:lang w:val="en-IN"/>
              </w:rPr>
              <w:t xml:space="preserve"> and</w:t>
            </w:r>
            <w:r w:rsidR="00523294" w:rsidRPr="00D10DD5">
              <w:rPr>
                <w:b/>
                <w:i/>
                <w:sz w:val="28"/>
                <w:lang w:val="en-IN"/>
              </w:rPr>
              <w:t xml:space="preserve"> fee structure</w:t>
            </w:r>
            <w:r>
              <w:rPr>
                <w:b/>
                <w:i/>
                <w:sz w:val="28"/>
                <w:lang w:val="en-IN"/>
              </w:rPr>
              <w:t xml:space="preserve"> is of present year.</w:t>
            </w:r>
          </w:p>
          <w:p w:rsidR="00B71A50" w:rsidRDefault="00B71A50" w:rsidP="00B71A50">
            <w:pPr>
              <w:pStyle w:val="ListParagraph"/>
              <w:numPr>
                <w:ilvl w:val="0"/>
                <w:numId w:val="0"/>
              </w:numPr>
              <w:ind w:left="1605"/>
              <w:rPr>
                <w:b/>
                <w:i/>
                <w:sz w:val="28"/>
                <w:lang w:val="en-IN"/>
              </w:rPr>
            </w:pPr>
          </w:p>
          <w:p w:rsidR="006D3C69" w:rsidRPr="002F57B3" w:rsidRDefault="00523294" w:rsidP="002F57B3">
            <w:pPr>
              <w:pStyle w:val="ListParagraph"/>
              <w:numPr>
                <w:ilvl w:val="0"/>
                <w:numId w:val="15"/>
              </w:numPr>
              <w:rPr>
                <w:b/>
                <w:i/>
                <w:sz w:val="28"/>
                <w:lang w:val="en-IN"/>
              </w:rPr>
            </w:pPr>
            <w:r>
              <w:rPr>
                <w:b/>
                <w:i/>
                <w:sz w:val="28"/>
                <w:lang w:val="en-IN"/>
              </w:rPr>
              <w:t>All the students should provide RTGS/NEFT account details</w:t>
            </w:r>
            <w:r w:rsidR="00F82FFE">
              <w:rPr>
                <w:b/>
                <w:i/>
                <w:sz w:val="28"/>
                <w:lang w:val="en-IN"/>
              </w:rPr>
              <w:t xml:space="preserve"> of school /institution</w:t>
            </w:r>
            <w:r>
              <w:rPr>
                <w:b/>
                <w:i/>
                <w:sz w:val="28"/>
                <w:lang w:val="en-IN"/>
              </w:rPr>
              <w:t xml:space="preserve"> correctly mentioned</w:t>
            </w:r>
            <w:r w:rsidR="00F82FFE">
              <w:rPr>
                <w:b/>
                <w:i/>
                <w:sz w:val="28"/>
                <w:lang w:val="en-IN"/>
              </w:rPr>
              <w:t xml:space="preserve"> in favouring column</w:t>
            </w:r>
            <w:r w:rsidR="00C27667">
              <w:rPr>
                <w:b/>
                <w:i/>
                <w:sz w:val="28"/>
                <w:lang w:val="en-IN"/>
              </w:rPr>
              <w:t>.</w:t>
            </w:r>
          </w:p>
          <w:p w:rsidR="00B71A50" w:rsidRDefault="00B71A50" w:rsidP="00B71A50">
            <w:pPr>
              <w:pStyle w:val="ListParagraph"/>
              <w:numPr>
                <w:ilvl w:val="0"/>
                <w:numId w:val="0"/>
              </w:numPr>
              <w:ind w:left="1605"/>
              <w:rPr>
                <w:b/>
                <w:i/>
                <w:sz w:val="28"/>
                <w:lang w:val="en-IN"/>
              </w:rPr>
            </w:pPr>
          </w:p>
          <w:p w:rsidR="00C27667" w:rsidRDefault="00D10DD5" w:rsidP="00844A6C">
            <w:pPr>
              <w:pStyle w:val="ListParagraph"/>
              <w:numPr>
                <w:ilvl w:val="0"/>
                <w:numId w:val="15"/>
              </w:numPr>
              <w:rPr>
                <w:b/>
                <w:i/>
                <w:sz w:val="28"/>
                <w:lang w:val="en-IN"/>
              </w:rPr>
            </w:pPr>
            <w:r>
              <w:rPr>
                <w:b/>
                <w:i/>
                <w:sz w:val="28"/>
                <w:lang w:val="en-IN"/>
              </w:rPr>
              <w:t>Hence forth we will be allocating a serial number for all the students. It will be</w:t>
            </w:r>
            <w:r w:rsidR="002F57B3">
              <w:rPr>
                <w:b/>
                <w:i/>
                <w:sz w:val="28"/>
                <w:lang w:val="en-IN"/>
              </w:rPr>
              <w:t xml:space="preserve"> easy for us to track in future. And </w:t>
            </w:r>
            <w:r>
              <w:rPr>
                <w:b/>
                <w:i/>
                <w:sz w:val="28"/>
                <w:lang w:val="en-IN"/>
              </w:rPr>
              <w:t>the same will be intimated to you all accordingly.</w:t>
            </w:r>
          </w:p>
          <w:p w:rsidR="003D21EE" w:rsidRPr="003D21EE" w:rsidRDefault="00D10DD5" w:rsidP="003D21EE">
            <w:pPr>
              <w:pStyle w:val="ListParagraph"/>
              <w:numPr>
                <w:ilvl w:val="0"/>
                <w:numId w:val="15"/>
              </w:numPr>
              <w:rPr>
                <w:b/>
                <w:i/>
              </w:rPr>
            </w:pPr>
            <w:r w:rsidRPr="003D21EE">
              <w:rPr>
                <w:b/>
                <w:i/>
                <w:sz w:val="28"/>
              </w:rPr>
              <w:t xml:space="preserve">We request all </w:t>
            </w:r>
            <w:r w:rsidR="00B90C48" w:rsidRPr="003D21EE">
              <w:rPr>
                <w:b/>
                <w:i/>
                <w:sz w:val="28"/>
              </w:rPr>
              <w:t>to follow</w:t>
            </w:r>
            <w:r w:rsidR="00B71A50" w:rsidRPr="003D21EE">
              <w:rPr>
                <w:b/>
                <w:i/>
                <w:sz w:val="28"/>
              </w:rPr>
              <w:t xml:space="preserve"> the above</w:t>
            </w:r>
            <w:r w:rsidR="00B90C48" w:rsidRPr="003D21EE">
              <w:rPr>
                <w:b/>
                <w:i/>
                <w:sz w:val="28"/>
              </w:rPr>
              <w:t xml:space="preserve"> few points for a </w:t>
            </w:r>
            <w:r w:rsidR="00B71A50" w:rsidRPr="003D21EE">
              <w:rPr>
                <w:b/>
                <w:i/>
                <w:sz w:val="28"/>
              </w:rPr>
              <w:t xml:space="preserve">                     </w:t>
            </w:r>
            <w:r w:rsidR="003D21EE" w:rsidRPr="003D21EE">
              <w:rPr>
                <w:b/>
                <w:i/>
                <w:sz w:val="28"/>
              </w:rPr>
              <w:t xml:space="preserve">                                                              hassle free </w:t>
            </w:r>
            <w:r w:rsidR="00B90C48" w:rsidRPr="003D21EE">
              <w:rPr>
                <w:b/>
                <w:i/>
                <w:sz w:val="28"/>
              </w:rPr>
              <w:t>transaction</w:t>
            </w:r>
            <w:r w:rsidR="00B71A50" w:rsidRPr="003D21EE">
              <w:rPr>
                <w:b/>
                <w:i/>
                <w:sz w:val="28"/>
              </w:rPr>
              <w:t>.</w:t>
            </w:r>
          </w:p>
          <w:p w:rsidR="003D21EE" w:rsidRDefault="003D21EE" w:rsidP="003D21EE">
            <w:pPr>
              <w:rPr>
                <w:b/>
                <w:i/>
                <w:sz w:val="28"/>
              </w:rPr>
            </w:pPr>
          </w:p>
          <w:p w:rsidR="00304540" w:rsidRPr="003D21EE" w:rsidRDefault="003D21EE" w:rsidP="003D21EE">
            <w:pPr>
              <w:rPr>
                <w:b/>
                <w:i/>
              </w:rPr>
            </w:pPr>
            <w:r>
              <w:rPr>
                <w:b/>
                <w:i/>
                <w:sz w:val="28"/>
              </w:rPr>
              <w:t xml:space="preserve">Menda </w:t>
            </w:r>
            <w:r w:rsidR="00B01ABF">
              <w:rPr>
                <w:b/>
                <w:i/>
                <w:sz w:val="28"/>
              </w:rPr>
              <w:t>F</w:t>
            </w:r>
            <w:r>
              <w:rPr>
                <w:b/>
                <w:i/>
                <w:sz w:val="28"/>
              </w:rPr>
              <w:t>oundation wishes all a safe and a healthy stay.</w:t>
            </w:r>
            <w:r w:rsidR="00B90C48" w:rsidRPr="003D21EE">
              <w:rPr>
                <w:b/>
                <w:i/>
                <w:sz w:val="28"/>
              </w:rPr>
              <w:t xml:space="preserve"> </w:t>
            </w:r>
            <w:bookmarkStart w:id="0" w:name="_GoBack"/>
            <w:bookmarkEnd w:id="0"/>
          </w:p>
        </w:tc>
      </w:tr>
      <w:tr w:rsidR="00E77B5E" w:rsidRPr="00AE68A8" w:rsidTr="008904EB">
        <w:trPr>
          <w:trHeight w:val="1164"/>
        </w:trPr>
        <w:tc>
          <w:tcPr>
            <w:tcW w:w="436" w:type="dxa"/>
          </w:tcPr>
          <w:p w:rsidR="00E77B5E" w:rsidRDefault="00E77B5E" w:rsidP="00AE68A8"/>
          <w:p w:rsidR="00304540" w:rsidRPr="00AE68A8" w:rsidRDefault="00304540" w:rsidP="00304540">
            <w:pPr>
              <w:pStyle w:val="ListParagraph"/>
              <w:numPr>
                <w:ilvl w:val="0"/>
                <w:numId w:val="3"/>
              </w:numPr>
            </w:pPr>
            <w:r>
              <w:t xml:space="preserve"> </w:t>
            </w:r>
          </w:p>
        </w:tc>
        <w:tc>
          <w:tcPr>
            <w:tcW w:w="2552" w:type="dxa"/>
            <w:gridSpan w:val="2"/>
          </w:tcPr>
          <w:p w:rsidR="00304540" w:rsidRPr="00AE68A8" w:rsidRDefault="00304540" w:rsidP="00AE68A8">
            <w:r>
              <w:t xml:space="preserve"> </w:t>
            </w:r>
          </w:p>
        </w:tc>
        <w:tc>
          <w:tcPr>
            <w:tcW w:w="282" w:type="dxa"/>
            <w:vMerge/>
          </w:tcPr>
          <w:p w:rsidR="00E77B5E" w:rsidRPr="00AE68A8" w:rsidRDefault="00E77B5E" w:rsidP="0051379B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7860" w:type="dxa"/>
            <w:gridSpan w:val="3"/>
            <w:vMerge/>
            <w:shd w:val="clear" w:color="auto" w:fill="auto"/>
          </w:tcPr>
          <w:p w:rsidR="00E77B5E" w:rsidRPr="00AE68A8" w:rsidRDefault="00E77B5E" w:rsidP="00AE68A8"/>
        </w:tc>
      </w:tr>
      <w:tr w:rsidR="00E77B5E" w:rsidRPr="00AE68A8" w:rsidTr="008904EB">
        <w:trPr>
          <w:trHeight w:val="543"/>
        </w:trPr>
        <w:tc>
          <w:tcPr>
            <w:tcW w:w="436" w:type="dxa"/>
          </w:tcPr>
          <w:p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915" w:type="dxa"/>
            <w:tcMar>
              <w:left w:w="0" w:type="dxa"/>
              <w:right w:w="0" w:type="dxa"/>
            </w:tcMar>
            <w:vAlign w:val="center"/>
          </w:tcPr>
          <w:p w:rsidR="00E77B5E" w:rsidRPr="00AE68A8" w:rsidRDefault="00E77B5E" w:rsidP="00CC1E8B">
            <w:pPr>
              <w:pStyle w:val="Contact"/>
            </w:pPr>
          </w:p>
        </w:tc>
        <w:tc>
          <w:tcPr>
            <w:tcW w:w="1637" w:type="dxa"/>
            <w:vAlign w:val="center"/>
          </w:tcPr>
          <w:p w:rsidR="00E77B5E" w:rsidRPr="00AE68A8" w:rsidRDefault="00E77B5E" w:rsidP="00AE68A8">
            <w:pPr>
              <w:pStyle w:val="Information"/>
            </w:pPr>
          </w:p>
        </w:tc>
        <w:tc>
          <w:tcPr>
            <w:tcW w:w="282" w:type="dxa"/>
            <w:vMerge/>
          </w:tcPr>
          <w:p w:rsidR="00E77B5E" w:rsidRPr="00AE68A8" w:rsidRDefault="00E77B5E" w:rsidP="0051379B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7860" w:type="dxa"/>
            <w:gridSpan w:val="3"/>
            <w:vMerge/>
            <w:shd w:val="clear" w:color="auto" w:fill="auto"/>
          </w:tcPr>
          <w:p w:rsidR="00E77B5E" w:rsidRPr="00AE68A8" w:rsidRDefault="00E77B5E" w:rsidP="00AE68A8"/>
        </w:tc>
      </w:tr>
      <w:tr w:rsidR="00E77B5E" w:rsidRPr="00AE68A8" w:rsidTr="008904EB">
        <w:trPr>
          <w:trHeight w:val="183"/>
        </w:trPr>
        <w:tc>
          <w:tcPr>
            <w:tcW w:w="436" w:type="dxa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2552" w:type="dxa"/>
            <w:gridSpan w:val="2"/>
            <w:vAlign w:val="center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282" w:type="dxa"/>
            <w:vMerge/>
          </w:tcPr>
          <w:p w:rsidR="00E77B5E" w:rsidRPr="00AE68A8" w:rsidRDefault="00E77B5E" w:rsidP="0051379B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7860" w:type="dxa"/>
            <w:gridSpan w:val="3"/>
            <w:vMerge/>
            <w:shd w:val="clear" w:color="auto" w:fill="auto"/>
          </w:tcPr>
          <w:p w:rsidR="00E77B5E" w:rsidRPr="00AE68A8" w:rsidRDefault="00E77B5E" w:rsidP="00AE68A8"/>
        </w:tc>
      </w:tr>
      <w:tr w:rsidR="00E77B5E" w:rsidRPr="00AE68A8" w:rsidTr="008904EB">
        <w:trPr>
          <w:trHeight w:val="624"/>
        </w:trPr>
        <w:tc>
          <w:tcPr>
            <w:tcW w:w="436" w:type="dxa"/>
          </w:tcPr>
          <w:p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915" w:type="dxa"/>
            <w:tcMar>
              <w:left w:w="0" w:type="dxa"/>
              <w:right w:w="0" w:type="dxa"/>
            </w:tcMar>
            <w:vAlign w:val="center"/>
          </w:tcPr>
          <w:p w:rsidR="00E77B5E" w:rsidRPr="00AE68A8" w:rsidRDefault="00E77B5E" w:rsidP="00CC1E8B">
            <w:pPr>
              <w:pStyle w:val="Contact"/>
            </w:pPr>
          </w:p>
        </w:tc>
        <w:tc>
          <w:tcPr>
            <w:tcW w:w="1637" w:type="dxa"/>
            <w:vAlign w:val="center"/>
          </w:tcPr>
          <w:p w:rsidR="00E77B5E" w:rsidRPr="00AE68A8" w:rsidRDefault="00E77B5E" w:rsidP="00AE68A8">
            <w:pPr>
              <w:pStyle w:val="Information"/>
            </w:pPr>
          </w:p>
        </w:tc>
        <w:tc>
          <w:tcPr>
            <w:tcW w:w="282" w:type="dxa"/>
            <w:vMerge/>
          </w:tcPr>
          <w:p w:rsidR="00E77B5E" w:rsidRPr="00AE68A8" w:rsidRDefault="00E77B5E" w:rsidP="0051379B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7860" w:type="dxa"/>
            <w:gridSpan w:val="3"/>
            <w:vMerge/>
            <w:shd w:val="clear" w:color="auto" w:fill="auto"/>
          </w:tcPr>
          <w:p w:rsidR="00E77B5E" w:rsidRPr="00AE68A8" w:rsidRDefault="00E77B5E" w:rsidP="00AE68A8"/>
        </w:tc>
      </w:tr>
      <w:tr w:rsidR="00E77B5E" w:rsidRPr="00AE68A8" w:rsidTr="008904EB">
        <w:trPr>
          <w:trHeight w:val="183"/>
        </w:trPr>
        <w:tc>
          <w:tcPr>
            <w:tcW w:w="436" w:type="dxa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2552" w:type="dxa"/>
            <w:gridSpan w:val="2"/>
            <w:vAlign w:val="center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282" w:type="dxa"/>
            <w:vMerge/>
          </w:tcPr>
          <w:p w:rsidR="00E77B5E" w:rsidRPr="00AE68A8" w:rsidRDefault="00E77B5E" w:rsidP="0051379B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7860" w:type="dxa"/>
            <w:gridSpan w:val="3"/>
            <w:vMerge/>
            <w:shd w:val="clear" w:color="auto" w:fill="auto"/>
          </w:tcPr>
          <w:p w:rsidR="00E77B5E" w:rsidRPr="00AE68A8" w:rsidRDefault="00E77B5E" w:rsidP="00AE68A8"/>
        </w:tc>
      </w:tr>
      <w:tr w:rsidR="00E77B5E" w:rsidRPr="00AE68A8" w:rsidTr="008904EB">
        <w:trPr>
          <w:trHeight w:val="633"/>
        </w:trPr>
        <w:tc>
          <w:tcPr>
            <w:tcW w:w="436" w:type="dxa"/>
          </w:tcPr>
          <w:p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915" w:type="dxa"/>
            <w:tcMar>
              <w:left w:w="0" w:type="dxa"/>
              <w:right w:w="0" w:type="dxa"/>
            </w:tcMar>
            <w:vAlign w:val="center"/>
          </w:tcPr>
          <w:p w:rsidR="00E77B5E" w:rsidRPr="00AE68A8" w:rsidRDefault="00E77B5E" w:rsidP="00CC1E8B">
            <w:pPr>
              <w:pStyle w:val="Contact"/>
            </w:pPr>
          </w:p>
        </w:tc>
        <w:tc>
          <w:tcPr>
            <w:tcW w:w="1637" w:type="dxa"/>
            <w:vAlign w:val="center"/>
          </w:tcPr>
          <w:p w:rsidR="00E77B5E" w:rsidRPr="00AE68A8" w:rsidRDefault="00E77B5E" w:rsidP="00AE68A8">
            <w:pPr>
              <w:pStyle w:val="Information"/>
            </w:pPr>
          </w:p>
        </w:tc>
        <w:tc>
          <w:tcPr>
            <w:tcW w:w="282" w:type="dxa"/>
            <w:vMerge/>
          </w:tcPr>
          <w:p w:rsidR="00E77B5E" w:rsidRPr="00AE68A8" w:rsidRDefault="00E77B5E" w:rsidP="0051379B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7860" w:type="dxa"/>
            <w:gridSpan w:val="3"/>
            <w:vMerge/>
            <w:shd w:val="clear" w:color="auto" w:fill="auto"/>
          </w:tcPr>
          <w:p w:rsidR="00E77B5E" w:rsidRPr="00AE68A8" w:rsidRDefault="00E77B5E" w:rsidP="00AE68A8"/>
        </w:tc>
      </w:tr>
      <w:tr w:rsidR="00E77B5E" w:rsidRPr="00AE68A8" w:rsidTr="008904EB">
        <w:trPr>
          <w:trHeight w:val="174"/>
        </w:trPr>
        <w:tc>
          <w:tcPr>
            <w:tcW w:w="436" w:type="dxa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2552" w:type="dxa"/>
            <w:gridSpan w:val="2"/>
            <w:vAlign w:val="center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282" w:type="dxa"/>
            <w:vMerge/>
          </w:tcPr>
          <w:p w:rsidR="00E77B5E" w:rsidRPr="00AE68A8" w:rsidRDefault="00E77B5E" w:rsidP="0051379B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7860" w:type="dxa"/>
            <w:gridSpan w:val="3"/>
            <w:vMerge/>
            <w:shd w:val="clear" w:color="auto" w:fill="auto"/>
          </w:tcPr>
          <w:p w:rsidR="00E77B5E" w:rsidRPr="00AE68A8" w:rsidRDefault="00E77B5E" w:rsidP="00AE68A8"/>
        </w:tc>
      </w:tr>
      <w:tr w:rsidR="00E77B5E" w:rsidRPr="00AE68A8" w:rsidTr="008904EB">
        <w:trPr>
          <w:trHeight w:val="633"/>
        </w:trPr>
        <w:tc>
          <w:tcPr>
            <w:tcW w:w="436" w:type="dxa"/>
          </w:tcPr>
          <w:p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915" w:type="dxa"/>
            <w:tcMar>
              <w:left w:w="0" w:type="dxa"/>
              <w:right w:w="0" w:type="dxa"/>
            </w:tcMar>
            <w:vAlign w:val="center"/>
          </w:tcPr>
          <w:p w:rsidR="00E77B5E" w:rsidRPr="00AE68A8" w:rsidRDefault="00E77B5E" w:rsidP="00CC1E8B">
            <w:pPr>
              <w:pStyle w:val="Contact"/>
            </w:pPr>
          </w:p>
        </w:tc>
        <w:tc>
          <w:tcPr>
            <w:tcW w:w="1637" w:type="dxa"/>
            <w:vAlign w:val="center"/>
          </w:tcPr>
          <w:p w:rsidR="00E77B5E" w:rsidRPr="00AE68A8" w:rsidRDefault="00AE1294" w:rsidP="00AE1294">
            <w:pPr>
              <w:pStyle w:val="Information"/>
            </w:pPr>
            <w:r>
              <w:t xml:space="preserve">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82" w:type="dxa"/>
            <w:vMerge/>
          </w:tcPr>
          <w:p w:rsidR="00E77B5E" w:rsidRPr="00AE68A8" w:rsidRDefault="00E77B5E" w:rsidP="0051379B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7860" w:type="dxa"/>
            <w:gridSpan w:val="3"/>
            <w:vMerge/>
            <w:shd w:val="clear" w:color="auto" w:fill="auto"/>
          </w:tcPr>
          <w:p w:rsidR="00E77B5E" w:rsidRPr="00AE68A8" w:rsidRDefault="00E77B5E" w:rsidP="00AE68A8"/>
        </w:tc>
      </w:tr>
      <w:tr w:rsidR="00E77B5E" w:rsidRPr="00AE68A8" w:rsidTr="008904EB">
        <w:trPr>
          <w:trHeight w:val="2448"/>
        </w:trPr>
        <w:tc>
          <w:tcPr>
            <w:tcW w:w="436" w:type="dxa"/>
          </w:tcPr>
          <w:p w:rsidR="00E77B5E" w:rsidRPr="00AE68A8" w:rsidRDefault="00E77B5E" w:rsidP="00AE68A8"/>
        </w:tc>
        <w:tc>
          <w:tcPr>
            <w:tcW w:w="2552" w:type="dxa"/>
            <w:gridSpan w:val="2"/>
          </w:tcPr>
          <w:p w:rsidR="00E77B5E" w:rsidRPr="003C056F" w:rsidRDefault="00E77B5E" w:rsidP="003C056F">
            <w:pPr>
              <w:ind w:left="360" w:right="-7230"/>
              <w:jc w:val="both"/>
              <w:rPr>
                <w:sz w:val="24"/>
              </w:rPr>
            </w:pPr>
          </w:p>
        </w:tc>
        <w:tc>
          <w:tcPr>
            <w:tcW w:w="282" w:type="dxa"/>
          </w:tcPr>
          <w:p w:rsidR="00E77B5E" w:rsidRPr="00AE68A8" w:rsidRDefault="00E77B5E" w:rsidP="0051379B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7860" w:type="dxa"/>
            <w:gridSpan w:val="3"/>
            <w:vMerge/>
            <w:shd w:val="clear" w:color="auto" w:fill="auto"/>
          </w:tcPr>
          <w:p w:rsidR="00E77B5E" w:rsidRPr="00AE68A8" w:rsidRDefault="00E77B5E" w:rsidP="00AE68A8"/>
        </w:tc>
      </w:tr>
    </w:tbl>
    <w:p w:rsidR="007F5B63" w:rsidRPr="00CE1E3D" w:rsidRDefault="007F5B63" w:rsidP="009B591F"/>
    <w:sectPr w:rsidR="007F5B63" w:rsidRPr="00CE1E3D" w:rsidSect="00E77B5E">
      <w:headerReference w:type="default" r:id="rId12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0D2" w:rsidRDefault="00D960D2" w:rsidP="00590471">
      <w:r>
        <w:separator/>
      </w:r>
    </w:p>
  </w:endnote>
  <w:endnote w:type="continuationSeparator" w:id="0">
    <w:p w:rsidR="00D960D2" w:rsidRDefault="00D960D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0D2" w:rsidRDefault="00D960D2" w:rsidP="00590471">
      <w:r>
        <w:separator/>
      </w:r>
    </w:p>
  </w:footnote>
  <w:footnote w:type="continuationSeparator" w:id="0">
    <w:p w:rsidR="00D960D2" w:rsidRDefault="00D960D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FFE" w:rsidRPr="00AE1294" w:rsidRDefault="00F82FFE" w:rsidP="00060042">
    <w:pPr>
      <w:pStyle w:val="BodyText"/>
      <w:rPr>
        <w:b/>
        <w:i/>
        <w:noProof/>
        <w:sz w:val="22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margin">
                <wp:posOffset>-1113155</wp:posOffset>
              </wp:positionH>
              <wp:positionV relativeFrom="paragraph">
                <wp:posOffset>-38100</wp:posOffset>
              </wp:positionV>
              <wp:extent cx="82666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66682" cy="10549896"/>
                        <a:chOff x="403860" y="0"/>
                        <a:chExt cx="82666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403860" y="19050"/>
                          <a:ext cx="3581400" cy="3362325"/>
                          <a:chOff x="403906" y="-430057"/>
                          <a:chExt cx="3581813" cy="3530464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403906" y="-430057"/>
                            <a:ext cx="3581813" cy="353046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27746" y="-240036"/>
                            <a:ext cx="2991083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891EE4" id="Group 2" o:spid="_x0000_s1026" style="position:absolute;margin-left:-87.65pt;margin-top:-3pt;width:650.9pt;height:830.7pt;z-index:251657216;mso-position-horizontal-relative:margin;mso-width-relative:margin" coordorigin="4038" coordsize="82666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TNFt+uXIMHdM+l2NpAh75lGOxvIsPfMjJ0NZOh7JrvOBjL8PfNX&#10;ZwMZAp8pqbOBDIPPLNPZQIbCZ+LobCDD4TMXdDYQIvFCWMSMhbjASuGMoHwh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">
              <v:group id="Group 14" o:spid="_x0000_s1027" style="position:absolute;left:4038;top:190;width:35814;height:33623" coordorigin="4039,-4300" coordsize="35818,3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4039;top:-4300;width:35818;height:3530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1947333,3511317;1930593,3520320;1931596,3520749;2086519,3419923;2032396,3432794;1951212,3443091;1947346,3432794;2004046,3427646;2086519,3419923;2227302,3406449;2223996,3407381;2225691,3407052;1217336,3387101;1274679,3401903;1299164,3403189;1367461,3436656;1398388,3443091;1400323,3443736;1407409,3436656;1434470,3444379;1461532,3450814;1514853,3463200;1515654,3462399;1577508,3472696;1607146,3477845;1636785,3480419;1697350,3482993;1779823,3481705;1783403,3481705;1791421,3477200;1809462,3471408;1827825,3471087;1840389,3472695;1843772,3481705;1872604,3481705;1863585,3494577;1858430,3501013;1841677,3508736;1810750,3508736;1770803,3506162;1684464,3503587;1620033,3498439;1563333,3490716;1506633,3481705;1420295,3468834;1353287,3446953;1354062,3446391;1314628,3434082;1279834,3418636;1239887,3405765;1198651,3391606;1217336,3387101;1975891,3359505;1956202,3362506;1820039,3369374;1864873,3374872;1876471,3372298;1956366,3363289;1969514,3360735;2098228,3340856;2031354,3351050;2054302,3351704;2087324,3345591;2342340,3337879;2132598,3393669;2238738,3370047;997624,3311803;1145816,3374872;1198651,3391606;1238598,3405764;1278546,3418635;1313338,3434081;1305606,3440517;1284988,3436655;1211537,3409626;1175455,3395467;1139374,3380021;1091694,3363289;1050457,3345269;1018242,3328535;997624,3311803;1058191,3279626;1129065,3315665;1120045,3320814;1037572,3280912;1058191,3279626;796598,3192100;884225,3241012;902265,3261606;861029,3239724;830102,3220417;796598,3192100;950255,3159073;950267,3159439;954620,3164701;955099,3162495;2832161,3074581;2827481,3074970;2750163,3130318;2674133,3171506;2620011,3203684;2590373,3216555;2559446,3229427;2522075,3248734;2493725,3265466;2452489,3282200;2409964,3297646;2398366,3309229;2380325,3315665;2335224,3323388;2277235,3341408;2224402,3358140;2166412,3374874;2094249,3392894;1992448,3409626;1989871,3413488;1940924,3425711;1942192,3426359;1996548,3412785;1997602,3409626;2099405,3392894;2171568,3374874;2229556,3358140;2282391,3341408;2340378,3323388;2385481,3315665;2354949,3333964;2355842,3333685;2388058,3314378;2406099,3307943;2407301,3307610;2415119,3298932;2457645,3283486;2498881,3266754;2527231,3250021;2564600,3230714;2595527,3217843;2616735,3208634;2627744,3201110;2681866,3168932;2757895,3127743;622412,3056781;627305,3060973;628975,3061823;2840810,3023181;2840367,3023485;2840367,3023852;2842416,3024144;2842945,3023485;2868650,3003967;2861041,3009217;2859696,3010613;2864913,3007278;517194,2939135;565863,2996372;527273,2950117;2959889,2939097;2959774,2939138;2958922,2944970;2938303,2968138;2913819,2995168;2915295,2994828;2938303,2969425;2958922,2946256;2959889,2939097;643147,2910113;645699,2913217;645827,2912791;452534,2880612;486038,2902494;487683,2904429;502951,2907803;537582,2939820;585262,2978434;605880,3006751;617477,3020910;666445,3062099;652271,3073682;606668,3023070;604592,3023485;647748,3071380;652271,3073682;666446,3062099;788866,3158633;764382,3166356;773402,3172793;737321,3174079;714125,3158633;692219,3141901;638097,3096851;587839,3051802;541449,3006751;519542,2984871;498924,2961702;506656,2951405;532429,2974573;560779,2996454;595571,3033782;598528,3036315;560779,2996454;533717,2974573;507944,2951405;479594,2916652;452534,2880612;3291389,2675958;3290735,2676237;3276661,2709977;3277860,2514705;3243710,2563976;3226957,2594867;3210205,2623184;3170257,2675958;3135465,2728730;3104538,2771206;3101959,2772780;3099849,2775903;3103248,2773780;3134175,2731305;3168969,2678532;3208916,2625760;3225669,2597443;3242421,2566552;3277214,2516353;3411232,2497046;3394479,2547244;3364841,2601304;3335202,2656651;3308141,2691403;3326182,2655363;3341646,2619324;3353243,2600017;3368706,2574274;3382882,2548532;3411232,2497046;3327822,2386713;3296543,2441699;3295968,2443020;3327470,2387639;3344977,2262176;3307382,2364772;3228300,2526233;3216722,2544518;3216648,2544670;3189586,2591007;3162525,2641206;3131598,2679820;3105826,2723582;2953767,2894771;2903510,2937247;2898688,2940909;2896609,2943012;2875593,2960124;2858408,2979722;2795265,3027347;2785371,3033590;2758497,3055472;2754617,3057989;2748874,3063387;2698618,3096852;2648361,3127743;2642608,3130656;2608580,3152732;2598032,3158047;2587796,3165070;2553002,3184377;2520493,3197112;2448039,3233616;2278052,3296941;2159598,3327364;2255329,3309229;2273370,3305367;2331357,3284773;2367439,3273189;2425428,3243584;2491148,3220416;2533254,3203923;2551714,3193387;2568464,3188240;2591661,3175367;2597756,3171136;2613568,3156060;2648361,3135466;2687944,3116086;2702483,3107148;2752741,3073682;2774647,3053088;2799131,3037642;2862274,2990019;2907376,2947543;2957632,2905068;3109691,2733878;3130617,2698345;3131598,2695264;3165103,2643778;3175412,2628333;3189119,2609343;3193453,2601304;3220513,2554967;3273348,2445559;3324893,2328431;3340035,2280806;3485971,2148231;3482106,2150806;3482106,2150806;3498143,2071948;3497681,2074225;3501435,2078726;3513033,2091597;3520765,2086449;3520960,2085461;3515610,2089023;3502724,2077438;3486657,1925733;3485758,1925783;3484127,1925873;3484683,1931992;3483395,1964171;3478241,1983478;3447314,2032389;3439582,2074865;3431850,2089023;3418964,2150806;3404788,2199717;3389325,2247342;3380305,2284668;3369996,2323282;3378217,2310509;3385459,2283380;3391902,2244766;3407365,2197143;3421541,2148231;3434427,2086449;3442159,2072290;3449891,2029815;3480818,1980903;3460200,2080012;3444736,2162389;3409943,2267934;3403061,2278629;3400118,2294643;3390614,2321996;3354532,2400510;3337779,2441699;3327470,2463581;3314584,2486749;3279792,2548532;3242421,2609026;3194742,2690117;3141907,2769919;3107115,2814968;3069744,2858731;3056858,2876751;3042683,2894771;3020776,2912791;2984947,2952414;2985982,2956554;2948613,2995168;2908664,3023485;2876449,3049227;2845931,3071504;2850677,3071109;2884181,3046653;2916397,3020910;2956344,2992593;2993715,2953979;2992426,2948831;3028508,2908930;3050415,2890910;3064589,2872890;3077476,2854870;3114847,2811108;3149639,2766057;3202474,2686255;3250152,2605166;3287523,2544670;3322316,2482887;3335202,2459719;3345511,2437838;3362264,2396649;3398346,2318133;3412520,2265361;3447314,2159816;3462777,2077439;3483395,1978329;3488044,1960920;3484683,1960309;3485971,1928132;3514321,1898527;3499316,1960978;3499318,1960978;3514323,1898528;3525920,1885655;3518188,1902389;3516417,1937462;3515610,1970606;3502724,2010212;3502724,2014737;3518188,1970606;3520765,1902387;3526773,1889386;3470508,1830308;3462064,1850244;3458911,1879220;3454845,1865684;3453358,1867595;3457623,1881795;3455045,1902389;3460200,1919121;3464195,1918899;3461488,1910110;3464065,1889516;3470508,1830308;3578754,1795556;3581331,1796842;3580042,1850902;3581331,1888230;3577465,1956447;3573600,1995061;3562001,2051695;3558136,2099320;3538806,2186845;3520765,2262786;3488550,2276945;3491127,2269222;3496282,2215162;3515610,2158528;3531074,2149519;3531074,2149518;3547827,2051695;3556847,2005358;3564578,1957735;3571022,1912685;3573600,1870210;3574888,1834170;3577465,1814862;3578754,1795556;181492,1198754;182133,1199074;182194,1198894;259239,1014264;230889,1067036;207694,1086344;207638,1087576;205395,1136851;205460,1136733;207694,1087630;230889,1068323;259239,1015551;260205,1016194;260688,1015229;274701,902283;256660,915154;229600,971788;235791,976735;235992,975866;230889,971788;257950,915154;273925,903757;373926,828916;372299,830218;365390,856751;361040,870105;242486,1086344;225733,1139116;210270,1193176;176765,1306444;154859,1383672;144550,1441594;139395,1471197;135529,1500802;123932,1580604;120065,1629516;126509,1681001;129529,1652948;129086,1643674;134241,1589614;145838,1509811;155036,1498786;168393,1409501;167745,1393969;180476,1357514;188051,1326908;185786,1332186;178054,1329612;158724,1384960;160014,1415851;150992,1475059;149705,1485356;136818,1500802;140683,1471197;145838,1441594;156147,1383672;178054,1306444;211559,1193176;227022,1139116;243774,1086344;362328,870105;373926,828916;397123,700203;397122,700203;403564,705351;403564,705350;629324,516949;629077,517147;628325,517997;617800,529013;615139,532879;613401,534841;605880,545746;527274,638420;505367,664163;483461,691192;386592,798135;484749,689906;506655,662875;528562,637132;607168,544458;615139,532879;628325,517997;662036,428193;650914,432063;642642,435131;640674,437625;626498,450497;590417,473665;565933,500696;542738,527725;527274,541884;526749,541227;512133,558778;487326,589509;447379,633272;453822,640993;453945,640885;448667,634558;488614,590795;528562,541884;544026,527726;567221,500696;591704,473666;627786,450498;641962,437627;657425,431835;662307,430321;2528519,195645;2594238,225248;2622588,248417;2559446,217526;2528519,195645;2314606,101683;2366151,113267;2438314,149307;2314606,101683;1538851,93156;1511789,96535;1453800,104257;1397100,117129;1372617,124852;1344267,132574;1282231,144747;1270814,149308;1192208,176337;1114890,207228;1060768,231685;1024686,245843;935770,287031;893246,314061;852009,341091;786289,390002;724434,438913;665236,490496;670312,496835;682876,488227;693571,480265;732166,446636;794020,397725;859740,348814;900976,321783;943502,294754;1032417,253565;1067210,235545;1121333,211089;1198651,180198;1277257,153169;1310277,146690;1326227,141246;1543334,94463;1999697,65483;2027240,68218;2064611,81089;2036261,77228;1976984,65643;1999697,65483;2149661,55346;2202494,59207;2266926,84950;2187031,70792;2149661,55346;1718614,55025;1569777,63069;1466686,77227;1417718,90098;1375193,105544;1315916,113267;1091694,199506;1010510,235545;986026,244555;964120,256140;922884,278020;858452,311486;809484,350100;667734,460794;638111,486523;609131,512954;609745,513567;386813,774855;341710,836638;321092,873965;300474,908718;261815,980797;219763,1046986;219291,1049016;205115,1087630;194806,1105650;192229,1108224;180793,1146195;178054,1168721;175477,1200898;157436,1253672;140683,1306444;122643,1383672;112334,1454465;105891,1525257;114911,1476346;115747,1472309;117488,1453177;127797,1382385;131025,1383461;131305,1382265;127798,1381098;145839,1303869;162591,1251096;180549,1198566;179344,1198324;181921,1166146;196095,1105650;206404,1087630;206751,1086690;220580,1049016;263104,982085;301763,910005;322381,875253;342999,837926;388102,776143;611035,514855;670312,460795;812061,350101;861029,311487;925461,278022;966697,256140;988604,244556;1013088,235545;1094272,199506;1318494,113268;1377771,105545;1420295,90100;1469263,77228;1572354,63069;1721191,55507;1840822,59516;1899666,0;1960231,3861;2022086,10297;2063322,20594;2090384,33466;2123888,27029;2174144,38614;2205071,47623;2203783,48911;2202494,57920;2149661,54060;2131620,48911;2113579,45049;2078785,37326;2043993,29603;2007911,24455;1967964,24455;1935748,24455;1885492,24455;1883131,23702;1861007,34752;1868739,47623;1946057,63069;1911650,63669;1912231,63714;1948634,63069;1979562,66931;2038839,78515;2067188,82377;2114869,92674;2163837,102971;2211515,114555;2259195,128714;2282391,135149;2305586,142872;2305885,143145;2322519,146009;2362828,160971;2368459,169493;2370018,169902;2406099,184060;2437026,196931;2467954,211091;2491149,223962;2506613,231685;2523364,240694;2580064,272873;2652227,319210;2689598,344953;2690681,345724;2709778,357313;3437005,1723476;3436461,1734247;3451179,1736347;3465353,1746645;3471797,1781397;3496280,1822585;3506591,1823521;3506591,1813576;3517066,1784510;3516898,1778824;3527207,1744070;3541383,1744070;3563289,1729912;3565866,1786546;3559424,1813576;3551692,1839318;3547826,1881795;3546538,1903675;3543960,1925557;3538466,1929217;3538806,1930704;3544070,1927199;3546538,1906250;3547826,1884369;3551692,1841893;3559424,1816150;3565866,1789121;3576175,1796844;3574888,1816150;3572310,1835458;3571021,1871498;3568444,1913972;3562001,1959023;3554269,2006646;3545248,2052983;3528497,2150806;3513033,2159816;3493703,2216450;3488549,2270510;3485971,2278233;3464065,2337441;3457621,2342590;3430561,2405659;3458911,2342590;3465353,2337441;3424117,2454570;3402211,2466155;3397668,2475232;3398346,2476451;3403500,2466154;3425406,2454570;3409943,2498333;3381593,2549818;3367419,2575561;3351955,2601304;3340357,2620610;3323605,2657938;3305564,2693978;3277214,2732592;3248864,2768631;3250045,2766202;3217936,2809820;3148350,2885762;3134650,2906815;3148350,2887048;3217936,2811106;3165103,2890909;3137880,2919388;3116026,2935434;3114845,2937247;3101182,2947746;3100671,2951405;3040105,3013188;2975673,3072396;2972694,3074555;2951190,3101999;2899645,3140613;2851469,3176703;2851296,3176913;2899645,3141901;2951190,3103287;2908664,3145762;2874033,3168287;2850076,3178394;2849387,3179229;2823615,3195961;2813904,3200457;2789468,3220256;2765627,3237149;2729545,3260318;2717948,3261606;2705058,3267329;2703054,3268849;2719236,3262892;2730834,3261606;2684444,3296358;2654805,3311805;2625167,3325963;2604232,3329099;2600682,3331111;2502746,3373586;2497752,3374720;2467954,3394180;2484705,3399329;2422851,3426359;2428005,3408339;2407387,3416062;2388058,3422497;2348110,3435369;2342773,3428970;2323625,3432794;2300430,3437943;2252751,3449528;2251179,3450257;2296565,3439229;2319760,3434081;2339089,3430220;2346821,3436655;2386769,3423784;2406098,3417349;2426716,3409626;2421561,3427646;2367439,3453388;2364786,3452647;2327492,3467546;2296565,3476557;2250174,3488140;2231006,3486532;2190915,3494324;2189608,3497151;2082652,3517745;2058167,3511309;2037549,3511309;2001468,3522894;1969252,3525468;1937036,3526755;1933536,3525257;1904177,3530456;1868739,3524180;1870028,3522894;1876471,3513883;1846833,3510023;1861007,3502300;1903533,3501012;1944769,3499725;2004045,3501012;2045281,3497151;2122599,3480418;2174144,3468834;2212803,3467546;2215493,3466299;2178011,3467548;2126466,3479131;2049148,3495865;2007911,3499725;1948634,3498439;1907398,3499725;1864873,3501013;1866162,3495865;1875182,3482993;2272080,3417349;2541405,3315665;2612279,3278338;2652227,3257744;2693463,3235863;2770781,3189526;2832636,3141901;2948613,3051802;2980828,3026059;3011755,2999030;3058146,2956554;3077476,2924376;3105241,2898953;3105464,2897356;3078765,2921801;3059435,2953979;3013044,2996455;2982117,3023485;2949902,3049227;2833925,3139327;2772071,3186952;2694753,3233289;2653517,3255169;2613568,3275764;2542694,3313091;2273370,3414774;1876471,3480419;1846833,3480419;1842967,3470122;1812039,3468834;1783689,3480419;1701217,3481705;1640652,3479131;1611013,3476557;1581375,3471408;1599229,3452387;1595549,3453388;1529030,3441085;1525963,3441805;1398389,3418636;1348132,3408339;1304318,3400617;1251485,3376160;1185764,3351705;1117468,3324675;1129065,3315665;1176745,3324675;1197363,3342695;1268237,3363289;1408698,3399329;1443491,3405765;1480862,3412200;1522098,3421211;1567540,3431025;1571065,3430220;1613590,3436656;1614878,3434082;1676732,3436656;1687041,3437943;1782400,3437943;1851986,3440517;1934459,3434082;1944768,3434082;1948634,3444379;2029817,3434082;2083940,3421211;2114867,3416062;2134197,3413488;2176721,3403191;2211515,3395468;2246308,3386457;2310128,3375425;2318472,3372299;2251463,3383883;2216670,3392894;2181877,3400617;2139352,3410914;2120023,3413488;2089096,3418636;2005334,3426359;1948634,3431508;1938325,3431508;1855853,3437943;1786267,3435369;1690908,3435369;1680599,3434082;1640652,3417349;1618745,3431508;1618689,3431619;1636785,3419923;1676734,3436655;1614879,3434081;1615366,3433766;1574931,3427646;1527252,3417349;1486016,3408339;1448645,3401903;1413853,3395468;1273391,3359428;1202517,3338834;1181899,3320814;1134219,3311803;1063345,3275764;1042727,3277051;969274,3239724;956388,3216555;958965,3215269;1004068,3239724;1049169,3264180;1062056,3256457;1009223,3221704;965409,3202397;904843,3167644;853297,3134178;772114,3099426;741187,3073684;747630,3071109;778557,3080119;714125,3013188;678043,2983584;644539,2953979;602015,2919227;540161,2851008;535917,2837760;523408,2825266;480884,2778929;475729,2755760;458976,2732592;456981,2729466;437069,2715858;398410,2660512;376504,2609026;373926,2609026;344289,2552392;315939,2495758;286299,2430115;259239,2363184;286299,2408233;313361,2464867;322381,2495758;326110,2501219;321521,2477388;309554,2455696;290075,2411945;266969,2373480;238619,2296251;214331,2217084;206356,2194006;171619,2055512;156257,1954972;156147,1957735;157436,1978329;163879,2025954;171611,2074865;158724,2032389;149705,1978329;139395,1978329;132952,1929418;123932,1898527;116200,1868923;94293,1845755;87850,1845755;81406,1813576;78829,1772387;83984,1714467;86561,1693873;90950,1679747;88816,1647536;91715,1599911;96870,1590258;96870,1584465;86561,1603773;77541,1590902;60788,1567733;57728,1549392;56923,1551000;51768,1602485;47902,1653971;44037,1693873;44037,1776248;45325,1818724;47902,1861199;36305,1901101;33728,1901101;25996,1823873;25996,1744070;32438,1682288;44031,1693866;33728,1681001;31150,1634664;33728,1563871;35016,1544565;38882,1512386;54346,1454465;62050,1415987;59500,1406840;50479,1458326;35016,1516248;31150,1548425;29861,1567733;27284,1638525;29861,1684862;23419,1746645;23419,1826447;31150,1903675;33728,1903675;50479,1977043;59500,2037538;78829,2099320;109273,2232177;111930,2257639;117489,2257639;145839,2325856;156148,2360610;136818,2331005;116200,2284668;114912,2297539;103701,2262826;95582,2264074;86561,2234470;55634,2163677;36305,2100608;35016,2047835;25996,1986052;19552,1924269;5378,1879220;14397,1639813;23419,1578030;15687,1544565;31150,1451891;35016,1430009;45325,1355355;72387,1301295;65943,1374663;72384,1362087;76252,1332026;77541,1298721;89138,1256245;107179,1191888;129086,1126244;130727,1124400;140685,1072185;154859,1034857;171612,1003966;205116,939609;232177,881688;270836,807034;299186,774855;322381,729806;341711,701489;362329,691192;367484,683469;388102,642281;428049,595944;429137,615311;426223,623451;467996,580498;488614,553469;515676,527726;518008,530314;516965,529013;550470,495547;583974,464656;620056,426042;670312,388714;724434,348814;756794,326264;778557,306337;817216,283169;858452,261288;863911,258484;877943,244717;900977,227823;926267,214951;944158,210838;947367,208515;1297875,66930;1310880,64106;1346843,51484;1371649,46496;1384584,46387;1389368,45049;1683176,6435;1766615,6113;1855853,7721;1857514,8966;1900956,3861;1940903,10296;1980851,18019;2001461,22698;1979562,16732;1939613,9009;1899666,2574;18996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5277;top:-2400;width:2991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626169,3166622;1612191,3174740;1613028,3175128;1742400,3084199;1697203,3095807;1629408,3105093;1626181,3095807;1673529,3091164;1742400,3084199;1859964,3072048;1857205,3072889;1858619,3072592;1016567,3054599;1064453,3067948;1084900,3069109;1141933,3099290;1167759,3105093;1169375,3105675;1175292,3099290;1197890,3106255;1220489,3112058;1265015,3123228;1265685,3122506;1317338,3131792;1342088,3136435;1366839,3138757;1417415,3141078;1486286,3139917;1489275,3139917;1495971,3135854;1511037,3130631;1526371,3130341;1536863,3131791;1539688,3139917;1563765,3139917;1556233,3151525;1551929,3157329;1537939,3164294;1512112,3164294;1478754,3161972;1406654,3159651;1352849,3155008;1305500,3148043;1258152,3139917;1186053,3128309;1130096,3108576;1130743,3108069;1097813,3096969;1068757,3083039;1035399,3071431;1000963,3058662;1016567,3054599;1650016,3029713;1633576,3032419;1519869,3038613;1557309,3043571;1566994,3041250;1633713,3033125;1644692,3030822;1752178,3012894;1696334,3022087;1715497,3022677;1743072,3017164;1956030,3010209;1780879,3060523;1869515,3039220;833091,2986694;956843,3043571;1000963,3058662;1034322,3071430;1067682,3083038;1096736,3096967;1090279,3102772;1073062,3099289;1011724,3074913;981594,3062144;951463,3048215;911646,3033125;877211,3016874;850309,3001783;833091,2986694;883669,2957675;942854,2990177;935322,2994820;866451,2958835;883669,2957675;665219,2878741;738394,2922851;753459,2941424;719024,2921690;693198,2904279;665219,2878741;793535,2848956;793545,2849286;797179,2854030;797579,2852043;2365067,2772759;2361159,2773110;2296593,2823024;2233102,2860169;2187906,2889188;2163156,2900796;2137330,2912404;2106122,2929816;2082448,2944905;2048012,2959996;2012501,2973926;2002816,2984372;1987750,2990177;1950087,2997141;1901662,3013392;1857542,3028482;1809117,3043573;1748855,3059824;1663844,3074913;1661691,3078396;1620816,3089419;1621876,3090004;1667268,3077762;1668148,3074913;1753161,3059824;1813423,3043573;1861847,3028482;1905968,3013392;1954392,2997141;1992056,2990177;1966559,3006679;1967305,3006428;1994208,2989015;2009274,2983212;2010277,2982912;2016806,2975086;2052318,2961156;2086753,2946067;2110427,2930976;2141634,2913565;2167460,2901957;2185171,2893652;2194364,2886866;2239560,2857847;2303050,2820702;519761,2756706;523846,2760487;525241,2761253;2372289,2726404;2371920,2726678;2371920,2727010;2373631,2727273;2374072,2726678;2395537,2709077;2389184,2713812;2388061,2715070;2392418,2712063;431896,2650609;472536,2702223;440313,2660513;2471730,2650575;2471634,2650611;2470922,2655871;2453704,2676765;2433258,2701141;2434490,2700834;2453704,2677925;2470922,2657031;2471730,2650575;537076,2624437;539207,2627234;539314,2626851;377900,2597831;405878,2617565;407252,2619310;420002,2622353;448921,2651227;488738,2686050;505955,2711587;515640,2724357;556532,2761502;544695,2771948;506613,2726304;504880,2726678;504880,2726678;540918,2769872;544695,2771948;556533,2761502;658762,2848560;638317,2855525;645849,2861329;615718,2862489;596348,2848560;578055,2833470;532859,2792842;490890,2752215;452150,2711587;433857,2691855;416639,2670961;423096,2661674;444618,2682569;468292,2702301;497347,2735965;499816,2738250;468292,2702301;445694,2682569;424172,2661674;400497,2630333;377900,2597831;2748557,2413267;2748011,2413519;2736257,2443947;2737259,2267844;2708741,2312278;2694752,2340137;2680763,2365674;2647403,2413267;2618349,2460858;2592522,2499165;2590368,2500585;2588605,2503401;2591446,2501486;2617272,2463181;2646327,2415588;2679686,2367997;2693676,2342460;2707665,2314601;2736720,2269330;2823212,2263815;2814200,2285581;2794830,2327369;2814200,2285581;2823212,2263815;2848635,2251919;2834645,2297189;2809895,2345942;2785144,2395856;2762547,2427196;2777612,2394694;2790525,2362192;2800210,2344781;2813123,2321566;2824961,2298350;2848635,2251919;2778981,2152417;2752861,2202004;2752381,2203196;2778688,2153252;2793307,2040105;2761913,2132629;2695873,2278241;2686204,2294731;2686143,2294867;2663544,2336655;2640946,2381926;2615120,2416750;2593598,2456216;2466617,2610600;2424649,2648906;2420622,2652208;2418885,2654105;2401336,2669537;2386986,2687212;2334256,2730161;2325994,2735790;2303552,2755525;2300311,2757796;2295516,2762663;2253549,2792844;2211580,2820702;2206778,2823329;2178360,2843238;2169551,2848031;2161004,2854364;2131948,2871777;2104802,2883260;2044295,2916181;1902345,2973291;1803427,3000727;1883369,2984372;1898434,2980889;1946859,2962317;1976989,2951870;2025415,2925172;2080295,2904277;2115457,2889404;2130873,2879902;2144861,2875260;2164232,2863651;2169321,2859835;2182526,2846240;2211580,2827667;2244635,2810189;2256777,2802129;2298745,2771948;2317038,2753376;2337485,2739446;2390213,2696498;2427878,2658191;2469845,2619886;2596826,2465502;2614301,2433457;2615120,2430678;2643099,2384247;2651707,2370317;2663154,2353191;2666773,2345942;2689370,2304153;2733491,2205486;2776535,2099856;2789180,2056906;2911048,1937346;2907820,1939668;2907820,1939668;2921212,1868551;2920826,1870604;2923961,1874664;2933647,1886271;2940103,1881628;2940266,1880738;2935799,1883950;2925038,1873502;2911621,1736690;2910869,1736735;2909508,1736816;2909972,1742334;2908897,1771355;2904592,1788766;2878766,1832875;2872309,1871182;2865853,1883950;2855092,1939668;2843254,1983777;2830341,2026727;2822809,2060389;2814200,2095212;2821065,2083692;2827113,2059228;2832493,2024404;2845406,1981456;2857244,1937346;2868005,1881628;2874462,1868859;2880918,1830554;2906745,1786444;2889527,1875824;2876614,1950114;2847558,2045298;2841810,2054943;2839353,2069385;2831417,2094052;2801286,2164859;2787297,2202004;2778688,2221738;2767927,2242632;2738872,2298350;2707665,2352906;2667850,2426036;2623729,2498005;2594674,2538631;2563467,2578098;2552706,2594349;2540869,2610600;2522575,2626851;2492655,2662585;2493519,2666318;2462313,2701141;2428953,2726678;2402051,2749894;2376566,2769984;2380529,2769628;2408508,2747572;2435411,2724357;2468770,2698819;2499977,2663996;2498901,2659353;2529031,2623369;2547326,2607118;2559162,2590867;2569923,2574616;2601131,2535150;2630185,2494522;2674306,2422553;2714121,2349424;2745329,2294867;2774383,2239149;2785144,2218255;2793753,2198523;2807743,2161378;2837874,2090569;2849711,2042978;2878766,1947794;2891679,1873503;2908897,1784123;2912779,1768422;2909972,1767872;2911048,1738853;2934722,1712154;2922191,1768475;2922192,1768475;2934723,1712155;2944408,1700546;2937951,1715637;2937951,1715637;2936471,1747268;2935799,1777158;2925038,1812876;2925038,1816956;2937951,1777158;2940103,1715636;2945121,1703911;2898135,1650632;2891083,1668612;2888450,1694743;2885055,1682536;2883814,1684259;2887375,1697065;2885223,1715637;2889527,1730727;2892863,1730527;2890603,1722601;2892755,1704028;2898135,1650632;2988529,1619291;2990681,1620452;2989604,1669204;2990681,1702868;2987452,1764389;2984224,1799212;2974539,1850287;2971311,1893236;2955169,1972169;2940103,2040655;2913201,2053424;2915354,2046460;2919658,1997707;2935799,1946632;2948712,1938507;2948712,1938506;2962702,1850287;2970234,1808498;2976691,1765550;2982072,1724922;2984224,1686617;2985300,1654115;2987452,1636703;2988529,1619291;151560,1081076;152095,1081365;152146,1081202;216484,914697;192810,962288;173440,979701;173393,980812;171520,1025250;171573,1025144;173440,980861;192810,963449;216484,915857;217291,916437;217694,915567;229396,813708;214331,825316;191733,876390;196903,880852;197071,880068;192810,876390;215407,825316;228748,815038;312257,747544;310898,748718;305128,772646;301496,784689;202494,979701;188504,1027292;175591,1076045;147612,1178194;129319,1247841;120710,1300077;116406,1326774;113177,1353473;103492,1425441;100264,1469551;105645,1515982;108166,1490683;107797,1482319;112101,1433566;121786,1361598;129467,1351655;140621,1271135;140080,1257127;150711,1224252;157037,1196650;155145,1201410;148689,1199088;132547,1249002;133623,1276861;126090,1330257;125015,1339543;114253,1353473;117481,1326774;121786,1300077;130394,1247841;148689,1178194;176668,1076045;189581,1027292;203570,979701;302571,784689;312257,747544;331628,631466;331627,631466;337006,636109;337006,636108;525533,466202;525326,466380;524699,467144;515909,477081;513686,480569;512236,482337;505955,492172;440314,575748;422019,598964;403726,623340;322867,719743;404802,622180;423095,597803;441389,574587;507031,491011;513686,480569;524699,467144;552850,386159;543562,389649;536655,392415;535011,394665;523173,406273;493042,427167;472597,451544;453227,475920;440314,488689;439874,488097;427669,503925;406954,531639;373595,571105;378975,578069;379078,577971;374671,572265;408029,532799;441389,488689;454302,475921;473672,451544;494118,427168;524249,406274;536086,394666;549000,389443;553076,388078;2111503,176439;2166384,203136;2190058,224030;2137330,196172;2111503,176439;1932870,91701;1975914,102148;2036176,134650;1932870,91701;1285056,84011;1262457,87058;1214032,94023;1166683,105631;1146238,112595;1122564,119560;1070759,130538;1061225,134651;995583,159027;931017,186885;885821,208941;855690,221709;781438,258854;745927,283231;711492,307607;656610,351717;604957,395826;555522,442345;559761,448062;570253,440299;579182,433119;611414,402791;663067,358681;717947,314572;752383,290194;787895,265819;862145,228674;891201,212423;936397,190367;1000963,162508;1066605,138133;1094179,132290;1107499,127380;1288800,85190;1669896,59054;1692898,61521;1724105,73129;1700431,69647;1650930,59199;1669896,59054;1795128,49913;1839248,53395;1893053,76610;1826335,63842;1795128,49913;1435172,49623;1310881,56878;1224793,69646;1183901,81254;1148389,95183;1098888,102148;911646,179921;843852,212423;823406,220548;805112,230995;770677,250728;716872,280908;675980,315732;557608,415559;532871,438763;508670,462598;509183,463152;323018,698790;285353,754508;268136,788171;250918,819511;218635,884515;183518,944206;183124,946037;171286,980861;162678,997112;160525,999433;150975,1033677;148689,1053991;146537,1083010;131471,1130602;117481,1178194;102416,1247841;93807,1311685;88427,1375527;95959,1331417;96657,1327777;98111,1310523;106720,1246681;109416,1247651;109650,1246572;106721,1245519;121787,1175872;135776,1128280;150772,1080906;149765,1080688;151918,1051669;163754,997112;172363,980861;172652,980013;184201,946037;219712,885677;251995,820673;269212,789332;286430,755669;324094,699951;510260,464313;559761,415560;678132,315733;719024,280909;772829,250729;807265,230995;825559,220549;846004,212423;913800,179921;1101042,102149;1150542,95184;1186053,81255;1226945,69647;1313034,56878;1437324,50058;1537225,53674;1586364,0;1636940,3482;1688593,9286;1723029,18573;1745628,30180;1773606,24376;1815574,34823;1841400,42948;1840325,44110;1839248,52235;1795128,48753;1780063,44110;1764997,40627;1735942,33662;1706888,26697;1676757,22054;1643398,22054;1616495,22054;1574528,22054;1572556,21375;1554081,31341;1560538,42948;1625104,56878;1596372,57419;1596856,57459;1627256,56878;1653083,60361;1702583,70807;1726258,74290;1766074,83576;1806966,92863;1846781,103309;1886598,116078;1905968,121882;1925338,128846;1925587,129092;1939478,131676;1973139,145169;1977841,152854;1979143,153223;2009274,165991;2035100,177599;2060927,190368;2080297,201976;2093210,208941;2107199,217066;2154547,246086;2214809,287874;2246017,311090;2246919,311786;2262868,322237;2870157,1554288;2869702,1564002;2881994,1565895;2893830,1575182;2899211,1606522;2919657,1643667;2928267,1644512;2928267,1635542;2937015,1609330;2936874,1604202;2945483,1572860;2957321,1572860;2975614,1560092;2977766,1611167;2972386,1635542;2965930,1658758;2962701,1697065;2961625,1716797;2959473,1736531;2954884,1739831;2955169,1741173;2959565,1738012;2961625,1719119;2962701,1699386;2965930,1661080;2972386,1637864;2977766,1613488;2986375,1620453;2985300,1637864;2983148,1655276;2982071,1687778;2979919,1726083;2974539,1766711;2968082,1809660;2960549,1851448;2946560,1939668;2933647,1947794;2917505,1998868;2913200,2047621;2911048,2054586;2892755,2107982;2887374,2112625;2864776,2169503;2888450,2112625;2893830,2107982;2859395,2213612;2841102,2224060;2837308,2232246;2837874,2233345;2842178,2224059;2860472,2213612;2847558,2253079;2823884,2299510;2812047,2322726;2799134,2345942;2789449,2363353;2775460,2397016;2760394,2429518;2736720,2464341;2713046,2496843;2714032,2494652;2687218,2533988;2629109,2602475;2617667,2621462;2629109,2603635;2687218,2535148;2643099,2607117;2620365,2632799;2602115,2647271;2601130,2648906;2589720,2658374;2589293,2661674;2538716,2717392;2484911,2770788;2482422,2772735;2464465,2797485;2421421,2832309;2381190,2864856;2381047,2865045;2421421,2833470;2464465,2798647;2428953,2836952;2400033,2857266;2380027,2866380;2379452,2867134;2357930,2882223;2349820,2886278;2329415,2904134;2309506,2919368;2279375,2940262;2269691,2941424;2258925,2946585;2257252,2947955;2270766,2942584;2280452,2941424;2241712,2972764;2216961,2986695;2192211,2999463;2174729,3002291;2171765,3004106;2089981,3042411;2085811,3043434;2060927,3060984;2074915,3065627;2023262,3090004;2027567,3073753;2010349,3080718;1994208,3086521;1960848,3098129;1956391,3092358;1940402,3095807;1921032,3100450;1881217,3110898;1879904,3111556;1917804,3101611;1937174,3096967;1953315,3093486;1959772,3099289;1993132,3087681;2009273,3081878;2026490,3074913;2022186,3091164;1976989,3114380;1974774,3113711;1943631,3127148;1917804,3135274;1879065,3145720;1863058,3144270;1829578,3151297;1828487,3153846;1739171,3172419;1718724,3166614;1701507,3166614;1671376,3177062;1644474,3179384;1617571,3180544;1614648,3179193;1590131,3183882;1560538,3178222;1561614,3177062;1566994,3168936;1542244,3165454;1554081,3158489;1589593,3157328;1624028,3156168;1673528,3157328;1707963,3153846;1772530,3138756;1815574,3128309;1847857,3127148;1850103,3126023;1818803,3127149;1775758,3137595;1711192,3152686;1676757,3156168;1627256,3155008;1592821,3156168;1557309,3157329;1558385,3152686;1565918,3141078;1897358,3081878;2122264,2990177;2181449,2956513;2214809,2937941;2249244,2918208;2313811,2876420;2365464,2833470;2462313,2752215;2489215,2729000;2515042,2704624;2553781,2666318;2569923,2637299;2593110,2614372;2593296,2612931;2571000,2634977;2554858,2663996;2516118,2702302;2490292,2726678;2463390,2749894;2366540,2831149;2314887,2874098;2250321,2915886;2215886,2935619;2182526,2954192;2123341,2987855;1898434,3079556;1566994,3138757;1542244,3138757;1539016,3129471;1513189,3128309;1489515,3138757;1420644,3139917;1370068,3137595;1345317,3135274;1320567,3130631;1335475,3113477;1332404,3114380;1276855,3103284;1274294,3103933;1167760,3083039;1125792,3073753;1089204,3066788;1045084,3044733;990202,3022679;933169,2998301;942854,2990177;982670,2998301;999888,3014552;1059073,3033125;1176369,3065627;1205423,3071431;1236631,3077235;1271066,3085361;1309014,3094212;1311957,3093486;1347469,3099290;1348545,3096969;1400198,3099290;1408806,3100450;1488438,3100450;1546548,3102772;1615418,3096969;1624027,3096969;1627256,3106255;1695050,3096969;1740246,3085361;1766073,3080718;1782215,3078396;1817726,3069110;1846781,3062145;1875836,3054019;1929130,3044070;1936099,3041251;1880141,3051697;1851086,3059824;1822032,3066788;1786520,3076075;1770379,3078396;1744552,3083039;1674605,3090004;1627256,3094647;1618647,3094647;1549777,3100450;1491667,3098129;1412035,3098129;1403426,3096969;1370068,3081878;1351773,3094647;1351727,3094747;1366839,3084199;1400199,3099289;1348546,3096967;1348952,3096683;1315186,3091164;1275371,3081878;1240935,3073753;1209728,3067948;1180673,3062145;1063377,3029643;1004192,3011071;986975,2994820;947158,2986694;887973,2954192;870755,2955353;809417,2921690;798656,2900796;800808,2899636;838472,2921690;876135,2943745;886896,2936781;842777,2905439;806189,2888028;755612,2856686;712567,2826506;644773,2795165;618947,2771949;624327,2769628;650153,2777753;596348,2717392;566217,2690695;538239,2663996;502728,2632655;451075,2571133;447531,2559186;437085,2547918;401574,2506130;397269,2485235;383280,2464341;381613,2461523;364985,2449251;332702,2399338;314409,2352906;312257,2352906;287507,2301832;263833,2250757;239082,2191558;216484,2131197;239082,2171824;261680,2222899;269212,2250757;272325,2255682;268494,2234192;258500,2214629;242234,2175171;222939,2140482;199265,2070835;178985,1999446;172322,1978627;143314,1853728;130486,1763058;130394,1765550;131471,1784123;136851,1827072;143308,1871182;132547,1832875;125015,1784123;116406,1784123;111025,1740013;103492,1712154;97036,1685457;78741,1664563;73362,1664563;67980,1635542;65828,1598397;70133,1546163;72285,1527590;75950,1514851;74168,1485802;76589,1442852;80894,1434147;80894,1428923;72285,1446335;64753,1434728;50763,1413833;48207,1397292;47535,1398743;43231,1445174;40002,1491605;36774,1527590;36774,1601879;37849,1640186;40002,1678491;30317,1714476;28165,1714476;21708,1644829;21708,1572860;27088,1517143;36769,1527584;28165,1515982;26013,1474194;28165,1410351;29241,1392939;32470,1363919;45383,1311685;51817,1276984;49687,1268735;42154,1315166;29241,1367402;26013,1396421;24936,1413833;22784,1477676;24936,1519464;19556,1575182;19556,1647150;26013,1716797;28165,1716797;42154,1782962;49687,1837519;65828,1893236;91251,2013051;93470,2036013;98112,2036013;121787,2097534;130396,2128876;114253,2102177;97036,2060389;95960,2071997;86598,2040692;79818,2041816;72285,2015119;46458,1951275;30317,1894398;29241,1846805;21708,1791087;16327,1735370;4491,1694743;12023,1478837;19556,1423120;13100,1392939;26013,1309363;29241,1289629;37849,1222304;60448,1173551;55067,1239716;60446,1228375;63676,1201265;64753,1171229;74437,1132923;89503,1074884;107797,1015684;109167,1014021;117482,966931;129319,933268;143309,905409;171288,847370;193885,795136;226168,727810;249843,698790;269212,658163;285355,632626;302572,623340;306877,616375;324094,579230;357453,537442;358361,554908;355928,562249;390812,523512;408029,499137;430628,475921;432575,478255;431705,477081;459684,446901;487662,419042;517793,384219;559761,350555;604957,314572;631980,294236;650153,276265;682437,255371;716872,235638;721430,233110;733148,220694;752384,205458;773503,193850;788443,190140;791123,188046;1083823,60359;1094682,57812;1124715,46430;1145430,41932;1156232,41833;1160227,40627;1405579,5803;1475256,5513;1549777,6963;1551164,8086;1587441,3482;1620799,9285;1654159,16250;1671370,20470;1653083,15090;1619723,8125;1586364,2322;15863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margin"/>
            </v:group>
          </w:pict>
        </mc:Fallback>
      </mc:AlternateContent>
    </w:r>
    <w:r w:rsidRPr="00BD7A3D">
      <w:rPr>
        <w:b/>
        <w:i/>
        <w:noProof/>
        <w:sz w:val="22"/>
      </w:rPr>
      <w:t xml:space="preserve">                                                                                              </w:t>
    </w:r>
  </w:p>
  <w:p w:rsidR="00F82FFE" w:rsidRDefault="00F82FFE" w:rsidP="00AE1294">
    <w:pPr>
      <w:pStyle w:val="BodyText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08322505"/>
    <w:multiLevelType w:val="hybridMultilevel"/>
    <w:tmpl w:val="BA4EE0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02FA"/>
    <w:multiLevelType w:val="hybridMultilevel"/>
    <w:tmpl w:val="012401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13186"/>
    <w:multiLevelType w:val="hybridMultilevel"/>
    <w:tmpl w:val="171E3FF4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15664"/>
    <w:multiLevelType w:val="hybridMultilevel"/>
    <w:tmpl w:val="0F84BBC8"/>
    <w:lvl w:ilvl="0" w:tplc="40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 w15:restartNumberingAfterBreak="0">
    <w:nsid w:val="26A421D7"/>
    <w:multiLevelType w:val="hybridMultilevel"/>
    <w:tmpl w:val="E4345B90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96A38"/>
    <w:multiLevelType w:val="hybridMultilevel"/>
    <w:tmpl w:val="EEE6A95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B56CC"/>
    <w:multiLevelType w:val="hybridMultilevel"/>
    <w:tmpl w:val="13A035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7471D"/>
    <w:multiLevelType w:val="hybridMultilevel"/>
    <w:tmpl w:val="EA2A0FCE"/>
    <w:lvl w:ilvl="0" w:tplc="40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0" w15:restartNumberingAfterBreak="0">
    <w:nsid w:val="439A1EC5"/>
    <w:multiLevelType w:val="hybridMultilevel"/>
    <w:tmpl w:val="4E125CB6"/>
    <w:lvl w:ilvl="0" w:tplc="40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4A345FC2"/>
    <w:multiLevelType w:val="hybridMultilevel"/>
    <w:tmpl w:val="B56C98B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817FD0"/>
    <w:multiLevelType w:val="hybridMultilevel"/>
    <w:tmpl w:val="E1B8F6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43461"/>
    <w:multiLevelType w:val="hybridMultilevel"/>
    <w:tmpl w:val="0E74D3E6"/>
    <w:lvl w:ilvl="0" w:tplc="40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E485C"/>
    <w:multiLevelType w:val="hybridMultilevel"/>
    <w:tmpl w:val="748EEA54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E1914BA"/>
    <w:multiLevelType w:val="hybridMultilevel"/>
    <w:tmpl w:val="098EE754"/>
    <w:lvl w:ilvl="0" w:tplc="5F8AA2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AE6FB5"/>
    <w:multiLevelType w:val="hybridMultilevel"/>
    <w:tmpl w:val="15AA925E"/>
    <w:lvl w:ilvl="0" w:tplc="4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6163"/>
    <w:multiLevelType w:val="hybridMultilevel"/>
    <w:tmpl w:val="CBD6697E"/>
    <w:lvl w:ilvl="0" w:tplc="40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8" w15:restartNumberingAfterBreak="0">
    <w:nsid w:val="7C837DB0"/>
    <w:multiLevelType w:val="hybridMultilevel"/>
    <w:tmpl w:val="5FBE62D0"/>
    <w:lvl w:ilvl="0" w:tplc="400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9" w15:restartNumberingAfterBreak="0">
    <w:nsid w:val="7F885CB8"/>
    <w:multiLevelType w:val="hybridMultilevel"/>
    <w:tmpl w:val="01241B3E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9"/>
  </w:num>
  <w:num w:numId="4">
    <w:abstractNumId w:val="7"/>
  </w:num>
  <w:num w:numId="5">
    <w:abstractNumId w:val="16"/>
  </w:num>
  <w:num w:numId="6">
    <w:abstractNumId w:val="12"/>
  </w:num>
  <w:num w:numId="7">
    <w:abstractNumId w:val="6"/>
  </w:num>
  <w:num w:numId="8">
    <w:abstractNumId w:val="4"/>
  </w:num>
  <w:num w:numId="9">
    <w:abstractNumId w:val="11"/>
  </w:num>
  <w:num w:numId="10">
    <w:abstractNumId w:val="9"/>
  </w:num>
  <w:num w:numId="11">
    <w:abstractNumId w:val="15"/>
  </w:num>
  <w:num w:numId="12">
    <w:abstractNumId w:val="13"/>
  </w:num>
  <w:num w:numId="13">
    <w:abstractNumId w:val="1"/>
  </w:num>
  <w:num w:numId="14">
    <w:abstractNumId w:val="14"/>
  </w:num>
  <w:num w:numId="15">
    <w:abstractNumId w:val="18"/>
  </w:num>
  <w:num w:numId="16">
    <w:abstractNumId w:val="3"/>
  </w:num>
  <w:num w:numId="17">
    <w:abstractNumId w:val="8"/>
  </w:num>
  <w:num w:numId="18">
    <w:abstractNumId w:val="10"/>
  </w:num>
  <w:num w:numId="19">
    <w:abstractNumId w:val="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5A8"/>
    <w:rsid w:val="00055B72"/>
    <w:rsid w:val="00060042"/>
    <w:rsid w:val="0008685D"/>
    <w:rsid w:val="00112FD7"/>
    <w:rsid w:val="001253DD"/>
    <w:rsid w:val="00130092"/>
    <w:rsid w:val="00150ABD"/>
    <w:rsid w:val="0015173B"/>
    <w:rsid w:val="001F06CD"/>
    <w:rsid w:val="00217C9A"/>
    <w:rsid w:val="00222466"/>
    <w:rsid w:val="00236632"/>
    <w:rsid w:val="0029260E"/>
    <w:rsid w:val="002B4549"/>
    <w:rsid w:val="002F57B3"/>
    <w:rsid w:val="00304540"/>
    <w:rsid w:val="00310F17"/>
    <w:rsid w:val="003326CB"/>
    <w:rsid w:val="003701F4"/>
    <w:rsid w:val="00376291"/>
    <w:rsid w:val="003763B9"/>
    <w:rsid w:val="00380FD1"/>
    <w:rsid w:val="00383D02"/>
    <w:rsid w:val="00384CE1"/>
    <w:rsid w:val="003C056F"/>
    <w:rsid w:val="003D21EE"/>
    <w:rsid w:val="003D4CD5"/>
    <w:rsid w:val="004E158A"/>
    <w:rsid w:val="0051379B"/>
    <w:rsid w:val="00523294"/>
    <w:rsid w:val="005471D7"/>
    <w:rsid w:val="00565C77"/>
    <w:rsid w:val="0056708E"/>
    <w:rsid w:val="005801E5"/>
    <w:rsid w:val="00590471"/>
    <w:rsid w:val="005D01FA"/>
    <w:rsid w:val="005D45DC"/>
    <w:rsid w:val="006716D8"/>
    <w:rsid w:val="00684EA8"/>
    <w:rsid w:val="006920F0"/>
    <w:rsid w:val="006B467F"/>
    <w:rsid w:val="006C020C"/>
    <w:rsid w:val="006D0C14"/>
    <w:rsid w:val="006D3C69"/>
    <w:rsid w:val="006D79A8"/>
    <w:rsid w:val="006E3F88"/>
    <w:rsid w:val="0075540C"/>
    <w:rsid w:val="007575B6"/>
    <w:rsid w:val="007B622B"/>
    <w:rsid w:val="007C092A"/>
    <w:rsid w:val="007F5B63"/>
    <w:rsid w:val="00803A0A"/>
    <w:rsid w:val="00844A6C"/>
    <w:rsid w:val="00846CB9"/>
    <w:rsid w:val="008509A0"/>
    <w:rsid w:val="008904EB"/>
    <w:rsid w:val="008A1E6E"/>
    <w:rsid w:val="008B108C"/>
    <w:rsid w:val="008C2CFC"/>
    <w:rsid w:val="008D4D2F"/>
    <w:rsid w:val="009475DC"/>
    <w:rsid w:val="009637BF"/>
    <w:rsid w:val="00967B93"/>
    <w:rsid w:val="00974012"/>
    <w:rsid w:val="009932F4"/>
    <w:rsid w:val="009B591F"/>
    <w:rsid w:val="00A31B16"/>
    <w:rsid w:val="00A70E45"/>
    <w:rsid w:val="00AE1294"/>
    <w:rsid w:val="00AE68A8"/>
    <w:rsid w:val="00B01ABF"/>
    <w:rsid w:val="00B35CB7"/>
    <w:rsid w:val="00B6466C"/>
    <w:rsid w:val="00B71A50"/>
    <w:rsid w:val="00B76CDA"/>
    <w:rsid w:val="00B90C48"/>
    <w:rsid w:val="00BB7EEC"/>
    <w:rsid w:val="00BC3686"/>
    <w:rsid w:val="00BD7A3D"/>
    <w:rsid w:val="00BE35A8"/>
    <w:rsid w:val="00C06A3C"/>
    <w:rsid w:val="00C07AE5"/>
    <w:rsid w:val="00C14078"/>
    <w:rsid w:val="00C27667"/>
    <w:rsid w:val="00C83A18"/>
    <w:rsid w:val="00CC1E8B"/>
    <w:rsid w:val="00CC522F"/>
    <w:rsid w:val="00CD2321"/>
    <w:rsid w:val="00CE1E3D"/>
    <w:rsid w:val="00D053FA"/>
    <w:rsid w:val="00D10DD5"/>
    <w:rsid w:val="00D26515"/>
    <w:rsid w:val="00D27940"/>
    <w:rsid w:val="00D960D2"/>
    <w:rsid w:val="00E05F0F"/>
    <w:rsid w:val="00E26AED"/>
    <w:rsid w:val="00E70F96"/>
    <w:rsid w:val="00E73AB8"/>
    <w:rsid w:val="00E77B5E"/>
    <w:rsid w:val="00E90A60"/>
    <w:rsid w:val="00E95400"/>
    <w:rsid w:val="00ED47F7"/>
    <w:rsid w:val="00EE7E09"/>
    <w:rsid w:val="00F0223C"/>
    <w:rsid w:val="00F1212F"/>
    <w:rsid w:val="00F3235D"/>
    <w:rsid w:val="00F509FC"/>
    <w:rsid w:val="00F82FFE"/>
    <w:rsid w:val="00F878BD"/>
    <w:rsid w:val="00FD2A1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A0347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nd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AEC53E-E98F-4248-8446-C997C6DA9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4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2020-05-08T03:59:00Z</dcterms:created>
  <dcterms:modified xsi:type="dcterms:W3CDTF">2020-05-14T10:44:00Z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